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shd w:val="clear" w:color="auto" w:fill="731F1C" w:themeFill="accent5"/>
        <w:tblLook w:val="04A0" w:firstRow="1" w:lastRow="0" w:firstColumn="1" w:lastColumn="0" w:noHBand="0" w:noVBand="1"/>
      </w:tblPr>
      <w:tblGrid>
        <w:gridCol w:w="1176"/>
        <w:gridCol w:w="7850"/>
      </w:tblGrid>
      <w:tr w:rsidR="00BD7F75" w:rsidRPr="005C3DBB" w14:paraId="52CE4284" w14:textId="77777777" w:rsidTr="00525301">
        <w:trPr>
          <w:trHeight w:val="990"/>
        </w:trPr>
        <w:tc>
          <w:tcPr>
            <w:tcW w:w="851" w:type="dxa"/>
            <w:shd w:val="clear" w:color="auto" w:fill="731F1C" w:themeFill="accent5"/>
            <w:vAlign w:val="center"/>
          </w:tcPr>
          <w:p w14:paraId="192EF10C" w14:textId="77777777" w:rsidR="00BD7F75" w:rsidRPr="005C3DBB" w:rsidRDefault="00BD7F75" w:rsidP="00525301">
            <w:pPr>
              <w:tabs>
                <w:tab w:val="center" w:pos="4680"/>
                <w:tab w:val="right" w:pos="9360"/>
              </w:tabs>
              <w:spacing w:after="0"/>
              <w:rPr>
                <w:rFonts w:cs="Times New Roman"/>
                <w:b/>
                <w:noProof/>
                <w:color w:val="FFFFFF"/>
                <w:sz w:val="44"/>
                <w:szCs w:val="24"/>
              </w:rPr>
            </w:pPr>
            <w:r>
              <w:rPr>
                <w:rFonts w:cs="Times New Roman"/>
                <w:b/>
                <w:noProof/>
                <w:color w:val="FFFFFF"/>
                <w:sz w:val="44"/>
                <w:szCs w:val="24"/>
              </w:rPr>
              <w:drawing>
                <wp:inline distT="0" distB="0" distL="0" distR="0" wp14:anchorId="4DDAB185" wp14:editId="59D926EA">
                  <wp:extent cx="609600" cy="571440"/>
                  <wp:effectExtent l="0" t="0" r="0" b="63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's magazine表紙2011.8.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1" cy="5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5" w:type="dxa"/>
            <w:shd w:val="clear" w:color="auto" w:fill="731F1C" w:themeFill="accent5"/>
            <w:vAlign w:val="center"/>
          </w:tcPr>
          <w:p w14:paraId="38E20B0A" w14:textId="77777777" w:rsidR="00BD7F75" w:rsidRPr="005C3DBB" w:rsidRDefault="00BD7F75" w:rsidP="00525301">
            <w:pPr>
              <w:pStyle w:val="ae"/>
            </w:pPr>
            <w:r>
              <w:rPr>
                <w:rFonts w:hint="eastAsia"/>
              </w:rPr>
              <w:t>D</w:t>
            </w:r>
            <w:r>
              <w:t>r.WARI</w:t>
            </w:r>
            <w:r>
              <w:rPr>
                <w:rFonts w:hint="eastAsia"/>
              </w:rPr>
              <w:t>の総合診療</w:t>
            </w:r>
            <w:r>
              <w:t>Skill-Up</w:t>
            </w:r>
            <w:r>
              <w:rPr>
                <w:rFonts w:hint="eastAsia"/>
              </w:rPr>
              <w:t>講座</w:t>
            </w:r>
          </w:p>
        </w:tc>
      </w:tr>
    </w:tbl>
    <w:p w14:paraId="35EDB6BE" w14:textId="6AC4884B" w:rsidR="00C73491" w:rsidRDefault="00454C3D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２０１９年</w:t>
      </w:r>
      <w:r w:rsidR="007F4F7D">
        <w:rPr>
          <w:rFonts w:hint="eastAsia"/>
          <w:sz w:val="24"/>
          <w:szCs w:val="24"/>
        </w:rPr>
        <w:t>1</w:t>
      </w:r>
      <w:r w:rsidR="00633CFB">
        <w:rPr>
          <w:rFonts w:hint="eastAsia"/>
          <w:sz w:val="24"/>
          <w:szCs w:val="24"/>
        </w:rPr>
        <w:t>2</w:t>
      </w:r>
      <w:r w:rsidRPr="00AC4422">
        <w:rPr>
          <w:rFonts w:hint="eastAsia"/>
          <w:sz w:val="24"/>
          <w:szCs w:val="24"/>
        </w:rPr>
        <w:t>月</w:t>
      </w:r>
      <w:r w:rsidR="00633CFB">
        <w:rPr>
          <w:rFonts w:hint="eastAsia"/>
          <w:sz w:val="24"/>
          <w:szCs w:val="24"/>
        </w:rPr>
        <w:t>3</w:t>
      </w:r>
      <w:r w:rsidRPr="00AC4422">
        <w:rPr>
          <w:rFonts w:hint="eastAsia"/>
          <w:sz w:val="24"/>
          <w:szCs w:val="24"/>
        </w:rPr>
        <w:t>日～</w:t>
      </w:r>
      <w:r w:rsidR="0045388A">
        <w:rPr>
          <w:rFonts w:hint="eastAsia"/>
          <w:sz w:val="24"/>
          <w:szCs w:val="24"/>
        </w:rPr>
        <w:t>1</w:t>
      </w:r>
      <w:r w:rsidR="00633CFB">
        <w:rPr>
          <w:rFonts w:hint="eastAsia"/>
          <w:sz w:val="24"/>
          <w:szCs w:val="24"/>
        </w:rPr>
        <w:t>2</w:t>
      </w:r>
      <w:r w:rsidRPr="00AC4422">
        <w:rPr>
          <w:rFonts w:hint="eastAsia"/>
          <w:sz w:val="24"/>
          <w:szCs w:val="24"/>
        </w:rPr>
        <w:t>月</w:t>
      </w:r>
      <w:r w:rsidR="00633CFB">
        <w:rPr>
          <w:rFonts w:hint="eastAsia"/>
          <w:sz w:val="24"/>
          <w:szCs w:val="24"/>
        </w:rPr>
        <w:t>26</w:t>
      </w:r>
      <w:r w:rsidRPr="00AC4422">
        <w:rPr>
          <w:rFonts w:hint="eastAsia"/>
          <w:sz w:val="24"/>
          <w:szCs w:val="24"/>
        </w:rPr>
        <w:t>日</w:t>
      </w:r>
    </w:p>
    <w:p w14:paraId="1BED4059" w14:textId="76556BBB" w:rsidR="00017234" w:rsidRDefault="00017234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参加者：</w:t>
      </w:r>
      <w:r w:rsidR="00633CFB">
        <w:rPr>
          <w:rFonts w:hint="eastAsia"/>
          <w:sz w:val="24"/>
          <w:szCs w:val="24"/>
        </w:rPr>
        <w:t>野中　樹</w:t>
      </w:r>
      <w:r w:rsidR="00E62F1E">
        <w:rPr>
          <w:rFonts w:hint="eastAsia"/>
          <w:sz w:val="24"/>
          <w:szCs w:val="24"/>
        </w:rPr>
        <w:t>、</w:t>
      </w:r>
      <w:r w:rsidR="00633CFB">
        <w:rPr>
          <w:rFonts w:hint="eastAsia"/>
          <w:sz w:val="24"/>
          <w:szCs w:val="24"/>
        </w:rPr>
        <w:t>阪本裕依子</w:t>
      </w:r>
    </w:p>
    <w:p w14:paraId="0C5C3E2D" w14:textId="764B8D75" w:rsidR="00AC79F7" w:rsidRDefault="00EF456E" w:rsidP="00880D85">
      <w:pPr>
        <w:rPr>
          <w:rFonts w:ascii="メイリオ" w:eastAsia="メイリオ" w:hAnsi="メイリオ"/>
          <w:color w:val="333333"/>
          <w:sz w:val="21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2019年12月4日、</w:t>
      </w:r>
      <w:r w:rsidR="00DC4228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アフガニスタンで活動中の中村哲氏が死亡した。地域での融和にコミュニケーションが欠かせないと訴え、灌漑事業に力を入れ、砂漠を緑地に変えた影響は計り知れない。医師生命を捧げたその地域で、ゲリラにより銃撃された。無念</w:t>
      </w:r>
      <w:r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である</w:t>
      </w:r>
      <w:r w:rsidR="00DC4228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！！！</w:t>
      </w:r>
    </w:p>
    <w:p w14:paraId="4B7EB139" w14:textId="7328CD0A" w:rsidR="001F77B3" w:rsidRPr="00633CFB" w:rsidRDefault="001F77B3" w:rsidP="00880D85">
      <w:pPr>
        <w:rPr>
          <w:rFonts w:ascii="メイリオ" w:eastAsia="メイリオ" w:hAnsi="メイリオ"/>
          <w:color w:val="333333"/>
          <w:sz w:val="21"/>
          <w:szCs w:val="21"/>
          <w:shd w:val="clear" w:color="auto" w:fill="FFFFFF"/>
        </w:rPr>
      </w:pPr>
      <w:r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「十三の海鳴り」（阿部龍太郎著、集英社）を読んだ。舞台は鎌倉末期の奥州、蝦夷。</w:t>
      </w:r>
      <w:r w:rsidR="009C2821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私の働く</w:t>
      </w:r>
      <w:r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松前（当時マトウマ</w:t>
      </w:r>
      <w:r w:rsidR="003D4127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イ</w:t>
      </w:r>
      <w:r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）が主要な舞台の一つになっている。主人公、安藤新九郎がアイヌと力を合わせて苦境を切り開いてゆく。</w:t>
      </w:r>
      <w:r w:rsidR="009C2821">
        <w:rPr>
          <w:rFonts w:ascii="メイリオ" w:eastAsia="メイリオ" w:hAnsi="メイリオ" w:hint="eastAsia"/>
          <w:color w:val="333333"/>
          <w:sz w:val="21"/>
          <w:szCs w:val="21"/>
          <w:shd w:val="clear" w:color="auto" w:fill="FFFFFF"/>
        </w:rPr>
        <w:t>松前町史で簡単に触れている時代を克明に記している。</w:t>
      </w:r>
    </w:p>
    <w:tbl>
      <w:tblPr>
        <w:tblStyle w:val="aff1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5379"/>
        <w:gridCol w:w="1823"/>
      </w:tblGrid>
      <w:tr w:rsidR="00670058" w:rsidRPr="008A2954" w14:paraId="79DF99EA" w14:textId="77777777" w:rsidTr="00A46F15">
        <w:trPr>
          <w:trHeight w:val="432"/>
        </w:trPr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5C81E0BE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症例</w:t>
            </w:r>
          </w:p>
        </w:tc>
        <w:tc>
          <w:tcPr>
            <w:tcW w:w="298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7D97AFDD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病名/内容</w:t>
            </w:r>
          </w:p>
        </w:tc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3F429F21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開催日</w:t>
            </w:r>
          </w:p>
        </w:tc>
      </w:tr>
      <w:tr w:rsidR="00F07BFC" w:rsidRPr="00AC4422" w14:paraId="52C049A6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F9A3B" w14:textId="7B2B350F" w:rsidR="00F07BFC" w:rsidRDefault="00F07BFC" w:rsidP="00F07BF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9CBF5E" w14:textId="439F7423" w:rsidR="00F07BFC" w:rsidRDefault="00F07BFC" w:rsidP="00F07BFC">
            <w:pPr>
              <w:rPr>
                <w:sz w:val="24"/>
                <w:szCs w:val="24"/>
              </w:rPr>
            </w:pPr>
            <w:r w:rsidRPr="00AC4422">
              <w:rPr>
                <w:sz w:val="24"/>
                <w:szCs w:val="24"/>
              </w:rPr>
              <w:t>Opening Statement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6675C2" w14:textId="4CD22899" w:rsidR="00F07BFC" w:rsidRDefault="0019286F" w:rsidP="00F07BF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="00F07BFC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="00F07BFC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07BFC" w:rsidRPr="00AC4422" w14:paraId="1784FCF4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79D5B1" w14:textId="556755C2" w:rsidR="00F07BFC" w:rsidRDefault="00673A39" w:rsidP="00F07BF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79CF3" w14:textId="7BA9E4FF" w:rsidR="00F07BFC" w:rsidRDefault="00F07BFC" w:rsidP="00F07BFC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 xml:space="preserve">Semantic </w:t>
            </w:r>
            <w:r w:rsidRPr="00AC4422">
              <w:rPr>
                <w:sz w:val="24"/>
                <w:szCs w:val="24"/>
              </w:rPr>
              <w:t>Qualifier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CF236" w14:textId="468D183F" w:rsidR="00F07BFC" w:rsidRDefault="0019286F" w:rsidP="00F07BF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885E7B" w:rsidRPr="00AC4422" w14:paraId="2731BD27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827455" w14:textId="5C22CE5F" w:rsidR="00885E7B" w:rsidRDefault="00885E7B" w:rsidP="00885E7B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591BB" w14:textId="3E53EAA1" w:rsidR="00885E7B" w:rsidRDefault="00885E7B" w:rsidP="00885E7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ＶＩＮＤＩＣＡＴＥ－Ｐ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49D41" w14:textId="377899DB" w:rsidR="00885E7B" w:rsidRDefault="0019286F" w:rsidP="00885E7B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154367" w:rsidRPr="00AC4422" w14:paraId="711E281C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3A10E" w14:textId="04DA544B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レクチャー４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A671DF" w14:textId="2A0D8459" w:rsidR="00154367" w:rsidRPr="00AC4422" w:rsidRDefault="00154367" w:rsidP="0015436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オッカムの剃刀、ヒッカムの格言、サットンの法則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B6568" w14:textId="00753253" w:rsidR="00154367" w:rsidRDefault="0019286F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954671" w:rsidRPr="00AC4422" w14:paraId="4EF8EAB8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CAC51B" w14:textId="66440F49" w:rsidR="00954671" w:rsidRPr="00AC4422" w:rsidRDefault="00954671" w:rsidP="0095467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 w:rsidR="00154367">
              <w:rPr>
                <w:rFonts w:hint="eastAsia"/>
                <w:sz w:val="24"/>
                <w:szCs w:val="24"/>
              </w:rPr>
              <w:t>１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F8876E" w14:textId="2B99CFFD" w:rsidR="00954671" w:rsidRPr="00AC4422" w:rsidRDefault="0019286F" w:rsidP="0095467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急性大動脈解離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07302" w14:textId="5E6F8AC6" w:rsidR="00954671" w:rsidRDefault="0019286F" w:rsidP="00954671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154367" w:rsidRPr="00AC4422" w14:paraId="5E472ACD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DE831" w14:textId="52CDD43D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18B65" w14:textId="700F9858" w:rsidR="00154367" w:rsidRPr="00AC4422" w:rsidRDefault="0019286F" w:rsidP="0015436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二枝ブロック（陳旧性前壁梗塞）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FD9B9A" w14:textId="3D9DB477" w:rsidR="00154367" w:rsidRDefault="0019286F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154367" w:rsidRPr="00AC4422" w14:paraId="11C6FB0A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87DCDC" w14:textId="59E376EC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0B213" w14:textId="6713D936" w:rsidR="00154367" w:rsidRPr="00AC4422" w:rsidRDefault="0019286F" w:rsidP="001543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Crowned dens syndrome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C47AF" w14:textId="1CA379B3" w:rsidR="00154367" w:rsidRDefault="0019286F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154367" w:rsidRPr="00AC4422" w14:paraId="69E2DEF1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7F7008" w14:textId="317203F6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9B7E0" w14:textId="10703D92" w:rsidR="00154367" w:rsidRPr="00AC4422" w:rsidRDefault="0019286F" w:rsidP="00154367">
            <w:pPr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ellens</w:t>
            </w:r>
            <w:proofErr w:type="spellEnd"/>
            <w:r>
              <w:rPr>
                <w:sz w:val="24"/>
                <w:szCs w:val="24"/>
              </w:rPr>
              <w:t>’ syndrome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0FE577" w14:textId="4A2B943E" w:rsidR="00154367" w:rsidRDefault="0019286F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154367" w:rsidRPr="00AC4422" w14:paraId="5E090D4C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F134BB" w14:textId="16D91226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症例5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80B8D5" w14:textId="7A1DC222" w:rsidR="00154367" w:rsidRPr="00AC4422" w:rsidRDefault="0019286F" w:rsidP="0015436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尋常性天疱瘡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FA77D" w14:textId="0F7A8F27" w:rsidR="00154367" w:rsidRDefault="0019286F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154367" w:rsidRPr="00AC4422" w14:paraId="473BBD3A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E787D2" w14:textId="4C2172F7" w:rsidR="00154367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症例６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524586" w14:textId="29666F84" w:rsidR="00154367" w:rsidRDefault="0019286F" w:rsidP="0015436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鎌状赤血球症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21567" w14:textId="03ADA480" w:rsidR="00154367" w:rsidRDefault="0019286F" w:rsidP="00154367">
            <w:pPr>
              <w:spacing w:before="120"/>
              <w:ind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154367" w:rsidRPr="00AC4422" w14:paraId="0C7C5038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2624D5" w14:textId="6AED2184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FB554" w14:textId="7B851DC3" w:rsidR="00154367" w:rsidRPr="00AC4422" w:rsidRDefault="003F2631" w:rsidP="0015436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ＴＩＡ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C28F6" w14:textId="707C849A" w:rsidR="00154367" w:rsidRDefault="00154367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="003F2631"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 w:rsidR="003F2631"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154367" w:rsidRPr="00AC4422" w14:paraId="2BBBD6E3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E656A" w14:textId="75BEFDBA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症例8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57C55" w14:textId="2BC3908C" w:rsidR="00154367" w:rsidRPr="00AC4422" w:rsidRDefault="003F2631" w:rsidP="0015436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髄膜炎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FA724" w14:textId="586ED86C" w:rsidR="00154367" w:rsidRDefault="003F2631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12月4日</w:t>
            </w:r>
          </w:p>
        </w:tc>
      </w:tr>
      <w:tr w:rsidR="00154367" w:rsidRPr="00AC4422" w14:paraId="42263E94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9AC99" w14:textId="3FB8D2D0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症例9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F2813" w14:textId="29F40E30" w:rsidR="00154367" w:rsidRPr="00AC4422" w:rsidRDefault="003F2631" w:rsidP="0015436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特発性後腹膜線維証（ＩｇＧ４関連疾患））」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1271B" w14:textId="301E2B53" w:rsidR="00154367" w:rsidRDefault="003F2631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12月4日</w:t>
            </w:r>
          </w:p>
        </w:tc>
      </w:tr>
      <w:tr w:rsidR="00154367" w:rsidRPr="00AC4422" w14:paraId="413616B7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382CDB" w14:textId="2D2706C5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症例10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DB495" w14:textId="28BA3FED" w:rsidR="00154367" w:rsidRPr="00AC4422" w:rsidRDefault="003F2631" w:rsidP="0015436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ニューモシスチス肺炎」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5AEF6" w14:textId="573F8317" w:rsidR="00154367" w:rsidRDefault="003F2631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12月4日</w:t>
            </w:r>
          </w:p>
        </w:tc>
      </w:tr>
      <w:tr w:rsidR="00154367" w:rsidRPr="00AC4422" w14:paraId="25970467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D1C22" w14:textId="003C8580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D2E99" w14:textId="6E0057FD" w:rsidR="00154367" w:rsidRPr="00AC4422" w:rsidRDefault="003F2631" w:rsidP="0015436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下垂体線種（部分的下垂体機能低下）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A19326" w14:textId="7E8ED34E" w:rsidR="00154367" w:rsidRDefault="003F2631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12月4日</w:t>
            </w:r>
          </w:p>
        </w:tc>
      </w:tr>
      <w:tr w:rsidR="00154367" w:rsidRPr="00AC4422" w14:paraId="1EBAEE6E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DA4B49" w14:textId="4AE806BA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症例12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71C3E" w14:textId="0E4D9AF9" w:rsidR="00154367" w:rsidRPr="00AC4422" w:rsidRDefault="003F2631" w:rsidP="0015436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古典的結節性動脈炎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33F95" w14:textId="58CE0A31" w:rsidR="00154367" w:rsidRDefault="003F2631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12月4日</w:t>
            </w:r>
          </w:p>
        </w:tc>
      </w:tr>
      <w:tr w:rsidR="00154367" w:rsidRPr="00AC4422" w14:paraId="68588C2B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0998D" w14:textId="1899F41B" w:rsidR="00154367" w:rsidRPr="00AC4422" w:rsidRDefault="00154367" w:rsidP="0015436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１3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F6D4C" w14:textId="507BFDD1" w:rsidR="00154367" w:rsidRPr="00AC4422" w:rsidRDefault="002D23CB" w:rsidP="0015436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狭心症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0C37D" w14:textId="69859412" w:rsidR="00154367" w:rsidRPr="00AC4422" w:rsidRDefault="00154367" w:rsidP="0015436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="002D23CB"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 w:rsidR="002D23CB"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4370E" w:rsidRPr="00AC4422" w14:paraId="17052258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62DE8" w14:textId="764EADDD" w:rsidR="00D4370E" w:rsidRPr="00AC4422" w:rsidRDefault="00D4370E" w:rsidP="00D4370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14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BE06C" w14:textId="202BFFA0" w:rsidR="00D4370E" w:rsidRPr="00AC4422" w:rsidRDefault="002D23CB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臍石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D391F" w14:textId="77A69429" w:rsidR="00D4370E" w:rsidRPr="00AC4422" w:rsidRDefault="002D23CB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12月5日</w:t>
            </w:r>
          </w:p>
        </w:tc>
      </w:tr>
      <w:tr w:rsidR="00D4370E" w:rsidRPr="00AC4422" w14:paraId="60E2EB79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359C5" w14:textId="5FD627F3" w:rsidR="00D4370E" w:rsidRPr="00AC4422" w:rsidRDefault="00D4370E" w:rsidP="00D437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症例15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79F34" w14:textId="05AC0C06" w:rsidR="00D4370E" w:rsidRPr="00AC4422" w:rsidRDefault="002D23CB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髄膜炎菌性髄膜炎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500D" w14:textId="21F5D161" w:rsidR="00D4370E" w:rsidRPr="00AC4422" w:rsidRDefault="002D23CB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12月5日</w:t>
            </w:r>
          </w:p>
        </w:tc>
      </w:tr>
      <w:tr w:rsidR="00D4370E" w:rsidRPr="00AC4422" w14:paraId="07EE1AEB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05865" w14:textId="440F093F" w:rsidR="00D4370E" w:rsidRPr="00AC4422" w:rsidRDefault="00D4370E" w:rsidP="00D4370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16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FC19EB" w14:textId="46A5A716" w:rsidR="00D4370E" w:rsidRPr="00AC4422" w:rsidRDefault="002D23CB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橋中心雑髄症候群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B36B1" w14:textId="16AA1BF8" w:rsidR="00D4370E" w:rsidRPr="00AC4422" w:rsidRDefault="002D23CB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12月5日</w:t>
            </w:r>
          </w:p>
        </w:tc>
      </w:tr>
      <w:tr w:rsidR="00D4370E" w:rsidRPr="00AC4422" w14:paraId="05F0A410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B4B2A" w14:textId="7F0D22A1" w:rsidR="00D4370E" w:rsidRPr="00AC4422" w:rsidRDefault="00D4370E" w:rsidP="00D4370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17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F6105" w14:textId="0CFD28E8" w:rsidR="00D4370E" w:rsidRPr="00AC4422" w:rsidRDefault="002D23CB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丹毒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A0A0E" w14:textId="6C15D17B" w:rsidR="00D4370E" w:rsidRPr="00AC4422" w:rsidRDefault="002D23CB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12月5日</w:t>
            </w:r>
          </w:p>
        </w:tc>
      </w:tr>
      <w:tr w:rsidR="00D4370E" w:rsidRPr="00AC4422" w14:paraId="3DDE6BA7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0806E" w14:textId="4D23BABB" w:rsidR="00D4370E" w:rsidRDefault="00D4370E" w:rsidP="00D437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症例18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EBB521" w14:textId="5550F063" w:rsidR="00D4370E" w:rsidRDefault="002D23CB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うつ熱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0A387" w14:textId="5279759D" w:rsidR="00D4370E" w:rsidRDefault="002D23CB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="00D4370E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5</w:t>
            </w:r>
            <w:r w:rsidR="00D4370E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4370E" w:rsidRPr="00AC4422" w14:paraId="4C038F7D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F9751" w14:textId="44C104F8" w:rsidR="00D4370E" w:rsidRDefault="00D4370E" w:rsidP="00D437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症例19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BCC59C" w14:textId="074EC15A" w:rsidR="00D4370E" w:rsidRDefault="008C7C50" w:rsidP="00D4370E">
            <w:pPr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endopnea</w:t>
            </w:r>
            <w:proofErr w:type="spellEnd"/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F5BA93" w14:textId="4EDD81F5" w:rsidR="00D4370E" w:rsidRDefault="00D4370E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="008C7C50"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 w:rsidR="008C7C50"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4370E" w:rsidRPr="00AC4422" w14:paraId="3A5C7A18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8553D" w14:textId="5EC12F57" w:rsidR="00D4370E" w:rsidRDefault="00D4370E" w:rsidP="00D4370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20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4AEB49" w14:textId="39D22EB1" w:rsidR="00D4370E" w:rsidRDefault="008C7C50" w:rsidP="00D437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Fitz-Hugh-Curtis syndrome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313F76" w14:textId="12958B0D" w:rsidR="00D4370E" w:rsidRDefault="008C7C50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12月6日</w:t>
            </w:r>
          </w:p>
        </w:tc>
      </w:tr>
      <w:tr w:rsidR="00D4370E" w:rsidRPr="00AC4422" w14:paraId="4FFF7FED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D2BFB8" w14:textId="32357410" w:rsidR="00D4370E" w:rsidRPr="00AC4422" w:rsidRDefault="00D4370E" w:rsidP="00D437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 w:rsidR="008A5501">
              <w:rPr>
                <w:rFonts w:hint="eastAsia"/>
                <w:sz w:val="24"/>
                <w:szCs w:val="24"/>
              </w:rPr>
              <w:t>１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1E1BD" w14:textId="1ECEF97B" w:rsidR="00D4370E" w:rsidRPr="00AC4422" w:rsidRDefault="008C7C50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薬剤熱＋副腎不全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DFF14" w14:textId="51E5923F" w:rsidR="00D4370E" w:rsidRPr="00AC4422" w:rsidRDefault="008C7C50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12月6日</w:t>
            </w:r>
          </w:p>
        </w:tc>
      </w:tr>
      <w:tr w:rsidR="00D4370E" w:rsidRPr="00AC4422" w14:paraId="25C26590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B82E3" w14:textId="1D0E243D" w:rsidR="00D4370E" w:rsidRPr="00AC4422" w:rsidRDefault="00D4370E" w:rsidP="00D437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 w:rsidR="008A5501">
              <w:rPr>
                <w:rFonts w:hint="eastAsia"/>
                <w:sz w:val="24"/>
                <w:szCs w:val="24"/>
              </w:rPr>
              <w:t>２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9057F" w14:textId="460B4F69" w:rsidR="00D4370E" w:rsidRPr="00AC4422" w:rsidRDefault="008C7C50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キャンピロバクター腸炎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94BA78" w14:textId="7CA58E71" w:rsidR="00D4370E" w:rsidRPr="00AC4422" w:rsidRDefault="008C7C50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12月6日</w:t>
            </w:r>
          </w:p>
        </w:tc>
      </w:tr>
      <w:tr w:rsidR="00D4370E" w:rsidRPr="00AC4422" w14:paraId="13536119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F023B" w14:textId="4C3C82EE" w:rsidR="00D4370E" w:rsidRPr="00AC4422" w:rsidRDefault="00D4370E" w:rsidP="00D437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 w:rsidR="008A5501">
              <w:rPr>
                <w:rFonts w:hint="eastAsia"/>
                <w:sz w:val="24"/>
                <w:szCs w:val="24"/>
              </w:rPr>
              <w:t>３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55EC3" w14:textId="5AC04867" w:rsidR="00D4370E" w:rsidRPr="00AC4422" w:rsidRDefault="008C7C50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ライム病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123B4" w14:textId="6EE9EFE0" w:rsidR="00D4370E" w:rsidRPr="00AC4422" w:rsidRDefault="008C7C50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12月6日</w:t>
            </w:r>
          </w:p>
        </w:tc>
      </w:tr>
      <w:tr w:rsidR="00D4370E" w:rsidRPr="00AC4422" w14:paraId="3A1813E7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0B21C" w14:textId="35D1F5E0" w:rsidR="00D4370E" w:rsidRPr="00AC4422" w:rsidRDefault="00D4370E" w:rsidP="00D437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 w:rsidR="008A5501">
              <w:rPr>
                <w:rFonts w:hint="eastAsia"/>
                <w:sz w:val="24"/>
                <w:szCs w:val="24"/>
              </w:rPr>
              <w:t>４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7D8E38" w14:textId="7EA7AE78" w:rsidR="00D4370E" w:rsidRPr="00AC4422" w:rsidRDefault="008C7C50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進行性核上性麻痺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60770" w14:textId="010F4F61" w:rsidR="00D4370E" w:rsidRPr="00AC4422" w:rsidRDefault="008C7C50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12月6日</w:t>
            </w:r>
          </w:p>
        </w:tc>
      </w:tr>
      <w:tr w:rsidR="00D4370E" w:rsidRPr="00AC4422" w14:paraId="09E312B8" w14:textId="77777777" w:rsidTr="00A46F15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051F2" w14:textId="6EC79D8E" w:rsidR="00D4370E" w:rsidRPr="00AC4422" w:rsidRDefault="00D4370E" w:rsidP="00D437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 w:rsidR="008A5501"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48044" w14:textId="21140C24" w:rsidR="00D4370E" w:rsidRPr="00AC4422" w:rsidRDefault="005B1E80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大網梗塞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8971E4" w14:textId="636175D0" w:rsidR="00D4370E" w:rsidRPr="00AC4422" w:rsidRDefault="00D523F4" w:rsidP="00D437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="005B1E80">
              <w:rPr>
                <w:rFonts w:hint="eastAsia"/>
                <w:sz w:val="24"/>
                <w:szCs w:val="24"/>
              </w:rPr>
              <w:t>2</w:t>
            </w:r>
            <w:r w:rsidR="00D4370E" w:rsidRPr="00AC4422">
              <w:rPr>
                <w:rFonts w:hint="eastAsia"/>
                <w:sz w:val="24"/>
                <w:szCs w:val="24"/>
              </w:rPr>
              <w:t>月</w:t>
            </w:r>
            <w:r w:rsidR="005B1E80">
              <w:rPr>
                <w:rFonts w:hint="eastAsia"/>
                <w:sz w:val="24"/>
                <w:szCs w:val="24"/>
              </w:rPr>
              <w:t>10</w:t>
            </w:r>
            <w:r w:rsidR="00D4370E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4370E" w:rsidRPr="00AC4422" w14:paraId="58F96CA6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92EE46A" w14:textId="05A776EE" w:rsidR="00D4370E" w:rsidRDefault="00D4370E" w:rsidP="00D437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</w:t>
            </w:r>
            <w:r w:rsidR="008A5501">
              <w:rPr>
                <w:rFonts w:hint="eastAsia"/>
                <w:sz w:val="24"/>
                <w:szCs w:val="24"/>
              </w:rPr>
              <w:t>６</w:t>
            </w:r>
          </w:p>
        </w:tc>
        <w:tc>
          <w:tcPr>
            <w:tcW w:w="2980" w:type="pct"/>
            <w:vAlign w:val="center"/>
          </w:tcPr>
          <w:p w14:paraId="46FD9ECF" w14:textId="1927BA70" w:rsidR="00D4370E" w:rsidRDefault="005B1E80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ギランバレー症候群</w:t>
            </w:r>
          </w:p>
        </w:tc>
        <w:tc>
          <w:tcPr>
            <w:tcW w:w="1010" w:type="pct"/>
            <w:vAlign w:val="center"/>
          </w:tcPr>
          <w:p w14:paraId="0AC23F0C" w14:textId="04C7CCC8" w:rsidR="00D4370E" w:rsidRDefault="005B1E80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D4370E" w:rsidRPr="00AC4422" w14:paraId="491A01F8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178C86BC" w14:textId="0A02CDFA" w:rsidR="00D4370E" w:rsidRDefault="00D4370E" w:rsidP="00D437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症例27</w:t>
            </w:r>
          </w:p>
        </w:tc>
        <w:tc>
          <w:tcPr>
            <w:tcW w:w="2980" w:type="pct"/>
            <w:vAlign w:val="center"/>
          </w:tcPr>
          <w:p w14:paraId="05199F29" w14:textId="3F3D4F99" w:rsidR="005B1E80" w:rsidRDefault="005B1E80" w:rsidP="00D4370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下垂体卒中</w:t>
            </w:r>
          </w:p>
        </w:tc>
        <w:tc>
          <w:tcPr>
            <w:tcW w:w="1010" w:type="pct"/>
            <w:vAlign w:val="center"/>
          </w:tcPr>
          <w:p w14:paraId="42FB9899" w14:textId="44B55C1C" w:rsidR="00D4370E" w:rsidRDefault="005B1E80" w:rsidP="00D4370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3734BD33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06E4718" w14:textId="1BF6F85B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28</w:t>
            </w:r>
          </w:p>
        </w:tc>
        <w:tc>
          <w:tcPr>
            <w:tcW w:w="2980" w:type="pct"/>
            <w:vAlign w:val="center"/>
          </w:tcPr>
          <w:p w14:paraId="01AA5BAF" w14:textId="18B23AE7" w:rsidR="005B1E80" w:rsidRPr="00AC4422" w:rsidRDefault="005B1E80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DPB</w:t>
            </w:r>
          </w:p>
        </w:tc>
        <w:tc>
          <w:tcPr>
            <w:tcW w:w="1010" w:type="pct"/>
            <w:vAlign w:val="center"/>
          </w:tcPr>
          <w:p w14:paraId="7F8BF4A1" w14:textId="380DC262" w:rsidR="005B1E80" w:rsidRPr="00AC4422" w:rsidRDefault="005B1E80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1568CDEB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CF840F0" w14:textId="2F0708FA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29</w:t>
            </w:r>
          </w:p>
        </w:tc>
        <w:tc>
          <w:tcPr>
            <w:tcW w:w="2980" w:type="pct"/>
            <w:vAlign w:val="center"/>
          </w:tcPr>
          <w:p w14:paraId="0AE0203E" w14:textId="163FB371" w:rsidR="005B1E80" w:rsidRPr="00AC4422" w:rsidRDefault="005B1E80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神経性食欲不振症</w:t>
            </w:r>
          </w:p>
        </w:tc>
        <w:tc>
          <w:tcPr>
            <w:tcW w:w="1010" w:type="pct"/>
            <w:vAlign w:val="center"/>
          </w:tcPr>
          <w:p w14:paraId="5341911C" w14:textId="70B017EC" w:rsidR="005B1E80" w:rsidRPr="00AC4422" w:rsidRDefault="005B1E80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11822E35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5F3007CA" w14:textId="6473BBFE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30</w:t>
            </w:r>
          </w:p>
        </w:tc>
        <w:tc>
          <w:tcPr>
            <w:tcW w:w="2980" w:type="pct"/>
            <w:vAlign w:val="center"/>
          </w:tcPr>
          <w:p w14:paraId="50A7AF5B" w14:textId="3300A838" w:rsidR="005B1E80" w:rsidRPr="00AC4422" w:rsidRDefault="005B1E80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結核性髄膜炎</w:t>
            </w:r>
          </w:p>
        </w:tc>
        <w:tc>
          <w:tcPr>
            <w:tcW w:w="1010" w:type="pct"/>
            <w:vAlign w:val="center"/>
          </w:tcPr>
          <w:p w14:paraId="4BFF057B" w14:textId="4C49A965" w:rsidR="005B1E80" w:rsidRPr="00AC4422" w:rsidRDefault="005B1E80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10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78877F3B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D339EA5" w14:textId="461EB860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症例3１</w:t>
            </w:r>
          </w:p>
        </w:tc>
        <w:tc>
          <w:tcPr>
            <w:tcW w:w="2980" w:type="pct"/>
            <w:vAlign w:val="center"/>
          </w:tcPr>
          <w:p w14:paraId="1059D8AA" w14:textId="0035649A" w:rsidR="00B371CA" w:rsidRPr="00AC4422" w:rsidRDefault="00B371CA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非外傷性腹直筋血種</w:t>
            </w:r>
          </w:p>
        </w:tc>
        <w:tc>
          <w:tcPr>
            <w:tcW w:w="1010" w:type="pct"/>
            <w:vAlign w:val="center"/>
          </w:tcPr>
          <w:p w14:paraId="61D9B87D" w14:textId="2B8ABF88" w:rsidR="005B1E80" w:rsidRPr="00AC4422" w:rsidRDefault="005B1E80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="00B371CA">
              <w:rPr>
                <w:rFonts w:hint="eastAsia"/>
                <w:sz w:val="24"/>
                <w:szCs w:val="24"/>
              </w:rPr>
              <w:t>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 w:rsidR="00B371CA"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5B7A279A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F8182DD" w14:textId="0552A67B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症例3２</w:t>
            </w:r>
          </w:p>
        </w:tc>
        <w:tc>
          <w:tcPr>
            <w:tcW w:w="2980" w:type="pct"/>
            <w:vAlign w:val="center"/>
          </w:tcPr>
          <w:p w14:paraId="7686102E" w14:textId="4EDFE877" w:rsidR="005B1E80" w:rsidRPr="00AC4422" w:rsidRDefault="00B371CA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膠原線維性大腸炎</w:t>
            </w:r>
          </w:p>
        </w:tc>
        <w:tc>
          <w:tcPr>
            <w:tcW w:w="1010" w:type="pct"/>
            <w:vAlign w:val="center"/>
          </w:tcPr>
          <w:p w14:paraId="1027A1E2" w14:textId="751E9C61" w:rsidR="005B1E80" w:rsidRPr="00AC4422" w:rsidRDefault="00B371CA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451E898A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8C26E3E" w14:textId="243C23D4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33</w:t>
            </w:r>
          </w:p>
        </w:tc>
        <w:tc>
          <w:tcPr>
            <w:tcW w:w="2980" w:type="pct"/>
            <w:vAlign w:val="center"/>
          </w:tcPr>
          <w:p w14:paraId="260C06BC" w14:textId="463D1B4D" w:rsidR="005B1E80" w:rsidRPr="00AC4422" w:rsidRDefault="00B371CA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好酸球増多症候群</w:t>
            </w:r>
          </w:p>
        </w:tc>
        <w:tc>
          <w:tcPr>
            <w:tcW w:w="1010" w:type="pct"/>
            <w:vAlign w:val="center"/>
          </w:tcPr>
          <w:p w14:paraId="366B1557" w14:textId="7D35DB62" w:rsidR="005B1E80" w:rsidRPr="00AC4422" w:rsidRDefault="00B371CA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1C0904E6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18F75E2E" w14:textId="0AF79D02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症例34</w:t>
            </w:r>
          </w:p>
        </w:tc>
        <w:tc>
          <w:tcPr>
            <w:tcW w:w="2980" w:type="pct"/>
            <w:vAlign w:val="center"/>
          </w:tcPr>
          <w:p w14:paraId="64E4C78D" w14:textId="482B3061" w:rsidR="005B1E80" w:rsidRPr="00AC4422" w:rsidRDefault="00B371CA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急性心外膜炎</w:t>
            </w:r>
          </w:p>
        </w:tc>
        <w:tc>
          <w:tcPr>
            <w:tcW w:w="1010" w:type="pct"/>
            <w:vAlign w:val="center"/>
          </w:tcPr>
          <w:p w14:paraId="37C858F2" w14:textId="0596E8E5" w:rsidR="005B1E80" w:rsidRPr="00AC4422" w:rsidRDefault="00B371CA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3D3871A0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987631" w14:textId="6BF877DC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35</w:t>
            </w:r>
          </w:p>
        </w:tc>
        <w:tc>
          <w:tcPr>
            <w:tcW w:w="2980" w:type="pct"/>
            <w:vAlign w:val="center"/>
          </w:tcPr>
          <w:p w14:paraId="2EFB2359" w14:textId="0BE79524" w:rsidR="005B1E80" w:rsidRPr="00AC4422" w:rsidRDefault="00B371CA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再発性多発軟骨炎</w:t>
            </w:r>
          </w:p>
        </w:tc>
        <w:tc>
          <w:tcPr>
            <w:tcW w:w="1010" w:type="pct"/>
            <w:vAlign w:val="center"/>
          </w:tcPr>
          <w:p w14:paraId="7387D662" w14:textId="5D740CD0" w:rsidR="005B1E80" w:rsidRPr="00AC4422" w:rsidRDefault="00B371CA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19E75429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3384A446" w14:textId="4C2088D3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36</w:t>
            </w:r>
          </w:p>
        </w:tc>
        <w:tc>
          <w:tcPr>
            <w:tcW w:w="2980" w:type="pct"/>
            <w:vAlign w:val="center"/>
          </w:tcPr>
          <w:p w14:paraId="029EE667" w14:textId="2956F883" w:rsidR="005B1E80" w:rsidRPr="00AC4422" w:rsidRDefault="00B371CA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クラミフィラ肺炎</w:t>
            </w:r>
          </w:p>
        </w:tc>
        <w:tc>
          <w:tcPr>
            <w:tcW w:w="1010" w:type="pct"/>
            <w:vAlign w:val="center"/>
          </w:tcPr>
          <w:p w14:paraId="24F9B025" w14:textId="073E36A6" w:rsidR="005B1E80" w:rsidRPr="00AC4422" w:rsidRDefault="00B371CA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6749AB2A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EB9780" w14:textId="54974421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症例37</w:t>
            </w:r>
          </w:p>
        </w:tc>
        <w:tc>
          <w:tcPr>
            <w:tcW w:w="2980" w:type="pct"/>
            <w:vAlign w:val="center"/>
          </w:tcPr>
          <w:p w14:paraId="541FFEC3" w14:textId="69DA1EA6" w:rsidR="005B1E80" w:rsidRPr="00AC4422" w:rsidRDefault="000210F7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腹部片頭痛</w:t>
            </w:r>
          </w:p>
        </w:tc>
        <w:tc>
          <w:tcPr>
            <w:tcW w:w="1010" w:type="pct"/>
            <w:vAlign w:val="center"/>
          </w:tcPr>
          <w:p w14:paraId="6A7D62F1" w14:textId="24A07311" w:rsidR="005B1E80" w:rsidRPr="00AC4422" w:rsidRDefault="005B1E80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="000210F7">
              <w:rPr>
                <w:rFonts w:hint="eastAsia"/>
                <w:sz w:val="24"/>
                <w:szCs w:val="24"/>
              </w:rPr>
              <w:t>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 w:rsidR="000210F7"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285E8D01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51DCFB" w14:textId="67DAA3E7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38</w:t>
            </w:r>
          </w:p>
        </w:tc>
        <w:tc>
          <w:tcPr>
            <w:tcW w:w="2980" w:type="pct"/>
            <w:vAlign w:val="center"/>
          </w:tcPr>
          <w:p w14:paraId="2F878EC8" w14:textId="1C670780" w:rsidR="005B1E80" w:rsidRPr="00AC4422" w:rsidRDefault="000210F7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脾湾曲部症候群</w:t>
            </w:r>
          </w:p>
        </w:tc>
        <w:tc>
          <w:tcPr>
            <w:tcW w:w="1010" w:type="pct"/>
            <w:vAlign w:val="center"/>
          </w:tcPr>
          <w:p w14:paraId="7E7D4F77" w14:textId="0CA1A63D" w:rsidR="005B1E80" w:rsidRPr="00AC4422" w:rsidRDefault="000210F7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5B1E80" w:rsidRPr="00AC4422" w14:paraId="6019ABD3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4E54341B" w14:textId="1BCD9ABA" w:rsidR="005B1E80" w:rsidRPr="00AC4422" w:rsidRDefault="005B1E80" w:rsidP="005B1E80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39</w:t>
            </w:r>
          </w:p>
        </w:tc>
        <w:tc>
          <w:tcPr>
            <w:tcW w:w="2980" w:type="pct"/>
            <w:vAlign w:val="center"/>
          </w:tcPr>
          <w:p w14:paraId="0F5FDA5C" w14:textId="7ADA0789" w:rsidR="005B1E80" w:rsidRPr="00AC4422" w:rsidRDefault="000210F7" w:rsidP="005B1E8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ジベル薔薇色粃糠疹</w:t>
            </w:r>
          </w:p>
        </w:tc>
        <w:tc>
          <w:tcPr>
            <w:tcW w:w="1010" w:type="pct"/>
            <w:vAlign w:val="center"/>
          </w:tcPr>
          <w:p w14:paraId="6B48BA22" w14:textId="4C2A1361" w:rsidR="005B1E80" w:rsidRPr="00AC4422" w:rsidRDefault="000210F7" w:rsidP="005B1E80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210F7" w:rsidRPr="00AC4422" w14:paraId="4255FBE7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53E1B90F" w14:textId="3E4D77BF" w:rsidR="000210F7" w:rsidRPr="00AC4422" w:rsidRDefault="000210F7" w:rsidP="000210F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40</w:t>
            </w:r>
          </w:p>
        </w:tc>
        <w:tc>
          <w:tcPr>
            <w:tcW w:w="2980" w:type="pct"/>
            <w:vAlign w:val="center"/>
          </w:tcPr>
          <w:p w14:paraId="15855483" w14:textId="4311971F" w:rsidR="000210F7" w:rsidRPr="00AC4422" w:rsidRDefault="000210F7" w:rsidP="000210F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酒さ</w:t>
            </w:r>
          </w:p>
        </w:tc>
        <w:tc>
          <w:tcPr>
            <w:tcW w:w="1010" w:type="pct"/>
            <w:vAlign w:val="center"/>
          </w:tcPr>
          <w:p w14:paraId="3707D3D2" w14:textId="5F20A0E5" w:rsidR="000210F7" w:rsidRPr="00AC4422" w:rsidRDefault="000210F7" w:rsidP="000210F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210F7" w:rsidRPr="00AC4422" w14:paraId="21A5DA09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AD93DF" w14:textId="6625FDEE" w:rsidR="000210F7" w:rsidRPr="00AC4422" w:rsidRDefault="000210F7" w:rsidP="000210F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症例41</w:t>
            </w:r>
          </w:p>
        </w:tc>
        <w:tc>
          <w:tcPr>
            <w:tcW w:w="2980" w:type="pct"/>
            <w:vAlign w:val="center"/>
          </w:tcPr>
          <w:p w14:paraId="590ED2BD" w14:textId="1A989FA3" w:rsidR="000210F7" w:rsidRPr="00AC4422" w:rsidRDefault="000210F7" w:rsidP="000210F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エルシニア回盲部炎</w:t>
            </w:r>
          </w:p>
        </w:tc>
        <w:tc>
          <w:tcPr>
            <w:tcW w:w="1010" w:type="pct"/>
            <w:vAlign w:val="center"/>
          </w:tcPr>
          <w:p w14:paraId="28B778E6" w14:textId="23D17240" w:rsidR="000210F7" w:rsidRPr="00AC4422" w:rsidRDefault="000210F7" w:rsidP="000210F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210F7" w:rsidRPr="00AC4422" w14:paraId="62030682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2AA53DF" w14:textId="4A8D6310" w:rsidR="000210F7" w:rsidRPr="00AC4422" w:rsidRDefault="000210F7" w:rsidP="000210F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42</w:t>
            </w:r>
          </w:p>
        </w:tc>
        <w:tc>
          <w:tcPr>
            <w:tcW w:w="2980" w:type="pct"/>
            <w:vAlign w:val="center"/>
          </w:tcPr>
          <w:p w14:paraId="0B609298" w14:textId="3276F65A" w:rsidR="000210F7" w:rsidRPr="00AC4422" w:rsidRDefault="000210F7" w:rsidP="000210F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多発性硬化症</w:t>
            </w:r>
          </w:p>
        </w:tc>
        <w:tc>
          <w:tcPr>
            <w:tcW w:w="1010" w:type="pct"/>
            <w:vAlign w:val="center"/>
          </w:tcPr>
          <w:p w14:paraId="12E47902" w14:textId="134404EF" w:rsidR="000210F7" w:rsidRPr="00AC4422" w:rsidRDefault="000210F7" w:rsidP="000210F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210F7" w:rsidRPr="00AC4422" w14:paraId="7108C076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291D9FB1" w14:textId="33F40478" w:rsidR="000210F7" w:rsidRPr="00AC4422" w:rsidRDefault="000210F7" w:rsidP="000210F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43</w:t>
            </w:r>
          </w:p>
        </w:tc>
        <w:tc>
          <w:tcPr>
            <w:tcW w:w="2980" w:type="pct"/>
            <w:vAlign w:val="center"/>
          </w:tcPr>
          <w:p w14:paraId="70840371" w14:textId="4B74A560" w:rsidR="000210F7" w:rsidRPr="00AC4422" w:rsidRDefault="008950DC" w:rsidP="000210F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冠攣縮性狭心症</w:t>
            </w:r>
          </w:p>
        </w:tc>
        <w:tc>
          <w:tcPr>
            <w:tcW w:w="1010" w:type="pct"/>
            <w:vAlign w:val="center"/>
          </w:tcPr>
          <w:p w14:paraId="13850475" w14:textId="08F2341A" w:rsidR="000210F7" w:rsidRPr="00AC4422" w:rsidRDefault="000210F7" w:rsidP="000210F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="008950DC">
              <w:rPr>
                <w:rFonts w:hint="eastAsia"/>
                <w:sz w:val="24"/>
                <w:szCs w:val="24"/>
              </w:rPr>
              <w:t>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 w:rsidR="008950DC">
              <w:rPr>
                <w:rFonts w:hint="eastAsia"/>
                <w:sz w:val="24"/>
                <w:szCs w:val="24"/>
              </w:rPr>
              <w:t>13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210F7" w:rsidRPr="00AC4422" w14:paraId="7AE2C085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CC6567" w14:textId="73609CB0" w:rsidR="000210F7" w:rsidRPr="00AC4422" w:rsidRDefault="000210F7" w:rsidP="000210F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44</w:t>
            </w:r>
          </w:p>
        </w:tc>
        <w:tc>
          <w:tcPr>
            <w:tcW w:w="2980" w:type="pct"/>
            <w:vAlign w:val="center"/>
          </w:tcPr>
          <w:p w14:paraId="775B080A" w14:textId="749C636D" w:rsidR="000210F7" w:rsidRPr="00AC4422" w:rsidRDefault="008950DC" w:rsidP="000210F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コンタクトレンズ眼瞼下垂</w:t>
            </w:r>
          </w:p>
        </w:tc>
        <w:tc>
          <w:tcPr>
            <w:tcW w:w="1010" w:type="pct"/>
            <w:vAlign w:val="center"/>
          </w:tcPr>
          <w:p w14:paraId="7A506FED" w14:textId="09BE2E6E" w:rsidR="000210F7" w:rsidRPr="00AC4422" w:rsidRDefault="008950DC" w:rsidP="000210F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210F7" w:rsidRPr="00AC4422" w14:paraId="12D909A2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8009E08" w14:textId="1C8FEAE2" w:rsidR="000210F7" w:rsidRPr="00AC4422" w:rsidRDefault="000210F7" w:rsidP="000210F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rFonts w:hint="eastAsia"/>
                <w:sz w:val="24"/>
                <w:szCs w:val="24"/>
              </w:rPr>
              <w:t>45</w:t>
            </w:r>
          </w:p>
        </w:tc>
        <w:tc>
          <w:tcPr>
            <w:tcW w:w="2980" w:type="pct"/>
            <w:vAlign w:val="center"/>
          </w:tcPr>
          <w:p w14:paraId="7ABB9283" w14:textId="7288B8D2" w:rsidR="000210F7" w:rsidRPr="00AC4422" w:rsidRDefault="008950DC" w:rsidP="000210F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片頭痛＋アルディニア</w:t>
            </w:r>
          </w:p>
        </w:tc>
        <w:tc>
          <w:tcPr>
            <w:tcW w:w="1010" w:type="pct"/>
            <w:vAlign w:val="center"/>
          </w:tcPr>
          <w:p w14:paraId="08F0A43A" w14:textId="2AF6BFFB" w:rsidR="000210F7" w:rsidRPr="00AC4422" w:rsidRDefault="008950DC" w:rsidP="000210F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8950DC" w:rsidRPr="00AC4422" w14:paraId="2E375D21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2B53470C" w14:textId="47A08995" w:rsidR="008950DC" w:rsidRPr="00AC4422" w:rsidRDefault="008950DC" w:rsidP="008950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46</w:t>
            </w:r>
          </w:p>
        </w:tc>
        <w:tc>
          <w:tcPr>
            <w:tcW w:w="2980" w:type="pct"/>
            <w:vAlign w:val="center"/>
          </w:tcPr>
          <w:p w14:paraId="34D95DDE" w14:textId="6F3A03CC" w:rsidR="008950DC" w:rsidRPr="00AC4422" w:rsidRDefault="008950DC" w:rsidP="008950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脳静脈洞血栓症</w:t>
            </w:r>
          </w:p>
        </w:tc>
        <w:tc>
          <w:tcPr>
            <w:tcW w:w="1010" w:type="pct"/>
            <w:vAlign w:val="center"/>
          </w:tcPr>
          <w:p w14:paraId="11F2E492" w14:textId="5515508E" w:rsidR="008950DC" w:rsidRPr="00AC4422" w:rsidRDefault="008950DC" w:rsidP="008950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8950DC" w:rsidRPr="00AC4422" w14:paraId="699DDE60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CFC7549" w14:textId="2AAC70B0" w:rsidR="008950DC" w:rsidRPr="00AC4422" w:rsidRDefault="008950DC" w:rsidP="008950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47</w:t>
            </w:r>
          </w:p>
        </w:tc>
        <w:tc>
          <w:tcPr>
            <w:tcW w:w="2980" w:type="pct"/>
            <w:vAlign w:val="center"/>
          </w:tcPr>
          <w:p w14:paraId="1C2C3123" w14:textId="1B012F9A" w:rsidR="008950DC" w:rsidRPr="00AC4422" w:rsidRDefault="008950DC" w:rsidP="008950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IEによるDIC</w:t>
            </w:r>
          </w:p>
        </w:tc>
        <w:tc>
          <w:tcPr>
            <w:tcW w:w="1010" w:type="pct"/>
            <w:vAlign w:val="center"/>
          </w:tcPr>
          <w:p w14:paraId="6665C75B" w14:textId="43BE970B" w:rsidR="008950DC" w:rsidRPr="00AC4422" w:rsidRDefault="008950DC" w:rsidP="008950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8950DC" w:rsidRPr="00AC4422" w14:paraId="19CE6E2C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868ED6D" w14:textId="27F7AB5E" w:rsidR="008950DC" w:rsidRPr="00AC4422" w:rsidRDefault="008950DC" w:rsidP="008950DC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48</w:t>
            </w:r>
          </w:p>
        </w:tc>
        <w:tc>
          <w:tcPr>
            <w:tcW w:w="2980" w:type="pct"/>
            <w:vAlign w:val="center"/>
          </w:tcPr>
          <w:p w14:paraId="1C6965A9" w14:textId="1C2F1532" w:rsidR="008950DC" w:rsidRPr="00AC4422" w:rsidRDefault="008950DC" w:rsidP="008950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下垂体前葉機能低下症</w:t>
            </w:r>
          </w:p>
        </w:tc>
        <w:tc>
          <w:tcPr>
            <w:tcW w:w="1010" w:type="pct"/>
            <w:vAlign w:val="center"/>
          </w:tcPr>
          <w:p w14:paraId="126DCFED" w14:textId="23C1288E" w:rsidR="008950DC" w:rsidRPr="00AC4422" w:rsidRDefault="008950DC" w:rsidP="008950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8950DC" w:rsidRPr="00AC4422" w14:paraId="60C2D76B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F6554DE" w14:textId="6115B657" w:rsidR="008950DC" w:rsidRPr="00AC4422" w:rsidRDefault="008950DC" w:rsidP="008950DC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症例49</w:t>
            </w:r>
          </w:p>
        </w:tc>
        <w:tc>
          <w:tcPr>
            <w:tcW w:w="2980" w:type="pct"/>
            <w:vAlign w:val="center"/>
          </w:tcPr>
          <w:p w14:paraId="0D759C0C" w14:textId="421AAEBB" w:rsidR="008950DC" w:rsidRPr="00AC4422" w:rsidRDefault="00AD2E23" w:rsidP="008950DC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腸腰筋血種</w:t>
            </w:r>
          </w:p>
        </w:tc>
        <w:tc>
          <w:tcPr>
            <w:tcW w:w="1010" w:type="pct"/>
            <w:vAlign w:val="center"/>
          </w:tcPr>
          <w:p w14:paraId="73F03234" w14:textId="02A73ED9" w:rsidR="008950DC" w:rsidRPr="00AC4422" w:rsidRDefault="008950DC" w:rsidP="008950DC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 w:rsidR="00AD2E23">
              <w:rPr>
                <w:rFonts w:hint="eastAsia"/>
                <w:sz w:val="24"/>
                <w:szCs w:val="24"/>
              </w:rPr>
              <w:t>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 w:rsidR="00AD2E23">
              <w:rPr>
                <w:rFonts w:hint="eastAsia"/>
                <w:sz w:val="24"/>
                <w:szCs w:val="24"/>
              </w:rPr>
              <w:t>24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419A3972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DCF1EAE" w14:textId="58BDABC5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症例50</w:t>
            </w:r>
          </w:p>
        </w:tc>
        <w:tc>
          <w:tcPr>
            <w:tcW w:w="2980" w:type="pct"/>
            <w:vAlign w:val="center"/>
          </w:tcPr>
          <w:p w14:paraId="7DD8C7E2" w14:textId="4C0239E5" w:rsidR="00AD2E23" w:rsidRPr="00AC4422" w:rsidRDefault="00AD2E23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憩室炎</w:t>
            </w:r>
          </w:p>
        </w:tc>
        <w:tc>
          <w:tcPr>
            <w:tcW w:w="1010" w:type="pct"/>
            <w:vAlign w:val="center"/>
          </w:tcPr>
          <w:p w14:paraId="00791EAB" w14:textId="22067A8A" w:rsidR="00AD2E23" w:rsidRPr="00AC4422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6EDD7E24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49AB483" w14:textId="115438F3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症例51</w:t>
            </w:r>
          </w:p>
        </w:tc>
        <w:tc>
          <w:tcPr>
            <w:tcW w:w="2980" w:type="pct"/>
            <w:vAlign w:val="center"/>
          </w:tcPr>
          <w:p w14:paraId="4E0BF2AF" w14:textId="4E531C2E" w:rsidR="00AD2E23" w:rsidRPr="00AC4422" w:rsidRDefault="00AD2E23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乳び胸水</w:t>
            </w:r>
          </w:p>
        </w:tc>
        <w:tc>
          <w:tcPr>
            <w:tcW w:w="1010" w:type="pct"/>
            <w:vAlign w:val="center"/>
          </w:tcPr>
          <w:p w14:paraId="3B6A0F66" w14:textId="08549CDC" w:rsidR="00AD2E23" w:rsidRPr="00AC4422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2AC68B93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23D0CDC" w14:textId="58EF25F4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症例52</w:t>
            </w:r>
          </w:p>
        </w:tc>
        <w:tc>
          <w:tcPr>
            <w:tcW w:w="2980" w:type="pct"/>
            <w:vAlign w:val="center"/>
          </w:tcPr>
          <w:p w14:paraId="3B232F69" w14:textId="157827F8" w:rsidR="00AD2E23" w:rsidRPr="00AC4422" w:rsidRDefault="00AD2E23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IgA腎症</w:t>
            </w:r>
          </w:p>
        </w:tc>
        <w:tc>
          <w:tcPr>
            <w:tcW w:w="1010" w:type="pct"/>
            <w:vAlign w:val="center"/>
          </w:tcPr>
          <w:p w14:paraId="4FDEA0AA" w14:textId="2867AD74" w:rsidR="00AD2E23" w:rsidRPr="00AC4422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458873B0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DE55CDF" w14:textId="50FA774D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症例53</w:t>
            </w:r>
          </w:p>
        </w:tc>
        <w:tc>
          <w:tcPr>
            <w:tcW w:w="2980" w:type="pct"/>
            <w:vAlign w:val="center"/>
          </w:tcPr>
          <w:p w14:paraId="0328A205" w14:textId="1F6D8F38" w:rsidR="00AD2E23" w:rsidRPr="00AC4422" w:rsidRDefault="00AD2E23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カポジ水痘様発疹</w:t>
            </w:r>
          </w:p>
        </w:tc>
        <w:tc>
          <w:tcPr>
            <w:tcW w:w="1010" w:type="pct"/>
            <w:vAlign w:val="center"/>
          </w:tcPr>
          <w:p w14:paraId="48DC4679" w14:textId="56550DDA" w:rsidR="00AD2E23" w:rsidRPr="00AC4422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50521151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CB0DB97" w14:textId="5947E2B7" w:rsidR="00AD2E23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症例54</w:t>
            </w:r>
          </w:p>
        </w:tc>
        <w:tc>
          <w:tcPr>
            <w:tcW w:w="2980" w:type="pct"/>
            <w:vAlign w:val="center"/>
          </w:tcPr>
          <w:p w14:paraId="67E505CC" w14:textId="641F8076" w:rsidR="00AD2E23" w:rsidRDefault="00AD2E23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痂皮性膿痂疹</w:t>
            </w:r>
          </w:p>
        </w:tc>
        <w:tc>
          <w:tcPr>
            <w:tcW w:w="1010" w:type="pct"/>
            <w:vAlign w:val="center"/>
          </w:tcPr>
          <w:p w14:paraId="581C4A0F" w14:textId="02CCAFE9" w:rsidR="00AD2E23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545B3169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EE6C674" w14:textId="3F9F1679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症例55</w:t>
            </w:r>
          </w:p>
        </w:tc>
        <w:tc>
          <w:tcPr>
            <w:tcW w:w="2980" w:type="pct"/>
            <w:vAlign w:val="center"/>
          </w:tcPr>
          <w:p w14:paraId="66581CA4" w14:textId="2DF68322" w:rsidR="00AD2E23" w:rsidRDefault="00AD2E23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アメーバ性髄膜脳炎</w:t>
            </w:r>
          </w:p>
        </w:tc>
        <w:tc>
          <w:tcPr>
            <w:tcW w:w="1010" w:type="pct"/>
            <w:vAlign w:val="center"/>
          </w:tcPr>
          <w:p w14:paraId="5D4FAAE0" w14:textId="7EE08BA8" w:rsidR="00AD2E23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1DF24B12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D57B8E1" w14:textId="758203BA" w:rsidR="00AD2E23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症例56</w:t>
            </w:r>
          </w:p>
        </w:tc>
        <w:tc>
          <w:tcPr>
            <w:tcW w:w="2980" w:type="pct"/>
            <w:vAlign w:val="center"/>
          </w:tcPr>
          <w:p w14:paraId="495C5B31" w14:textId="39323D74" w:rsidR="00AD2E23" w:rsidRDefault="00AD2E23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リンパ球浸潤性下垂体炎</w:t>
            </w:r>
          </w:p>
        </w:tc>
        <w:tc>
          <w:tcPr>
            <w:tcW w:w="1010" w:type="pct"/>
            <w:vAlign w:val="center"/>
          </w:tcPr>
          <w:p w14:paraId="77233D44" w14:textId="3E5FF698" w:rsidR="00AD2E23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1E4551E1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3C5951D" w14:textId="3CA96389" w:rsidR="00AD2E23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症例57</w:t>
            </w:r>
          </w:p>
        </w:tc>
        <w:tc>
          <w:tcPr>
            <w:tcW w:w="2980" w:type="pct"/>
            <w:vAlign w:val="center"/>
          </w:tcPr>
          <w:p w14:paraId="3DF63A46" w14:textId="7B026175" w:rsidR="00AD2E23" w:rsidRDefault="00A46F15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ヒトパルボウイルスB19感染症</w:t>
            </w:r>
          </w:p>
        </w:tc>
        <w:tc>
          <w:tcPr>
            <w:tcW w:w="1010" w:type="pct"/>
            <w:vAlign w:val="center"/>
          </w:tcPr>
          <w:p w14:paraId="2A2666DF" w14:textId="2D50215C" w:rsidR="00AD2E23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7A318B8F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E807F49" w14:textId="78C59310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症例58</w:t>
            </w:r>
          </w:p>
        </w:tc>
        <w:tc>
          <w:tcPr>
            <w:tcW w:w="2980" w:type="pct"/>
            <w:vAlign w:val="center"/>
          </w:tcPr>
          <w:p w14:paraId="02A0050A" w14:textId="47DDBDFB" w:rsidR="00AD2E23" w:rsidRDefault="00A46F15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糖尿病（インスリンが効かなくなった時）</w:t>
            </w:r>
          </w:p>
        </w:tc>
        <w:tc>
          <w:tcPr>
            <w:tcW w:w="1010" w:type="pct"/>
            <w:vAlign w:val="center"/>
          </w:tcPr>
          <w:p w14:paraId="4FEE0B3A" w14:textId="75E10001" w:rsidR="00AD2E23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611481A8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0E3619A" w14:textId="14713B39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症例59</w:t>
            </w:r>
          </w:p>
        </w:tc>
        <w:tc>
          <w:tcPr>
            <w:tcW w:w="2980" w:type="pct"/>
            <w:vAlign w:val="center"/>
          </w:tcPr>
          <w:p w14:paraId="4E24088B" w14:textId="22222EFD" w:rsidR="00AD2E23" w:rsidRDefault="00A46F15" w:rsidP="00AD2E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Sturge Weber</w:t>
            </w:r>
            <w:r w:rsidR="00AD2E23">
              <w:rPr>
                <w:rFonts w:hint="eastAsia"/>
                <w:sz w:val="24"/>
                <w:szCs w:val="24"/>
              </w:rPr>
              <w:t>症候群</w:t>
            </w:r>
          </w:p>
        </w:tc>
        <w:tc>
          <w:tcPr>
            <w:tcW w:w="1010" w:type="pct"/>
            <w:vAlign w:val="center"/>
          </w:tcPr>
          <w:p w14:paraId="57688DCB" w14:textId="090ECA47" w:rsidR="00AD2E23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5C4041E0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02B3F63" w14:textId="4522027A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症例60</w:t>
            </w:r>
          </w:p>
        </w:tc>
        <w:tc>
          <w:tcPr>
            <w:tcW w:w="2980" w:type="pct"/>
            <w:vAlign w:val="center"/>
          </w:tcPr>
          <w:p w14:paraId="162B76C9" w14:textId="0EB9A43D" w:rsidR="00AD2E23" w:rsidRDefault="00A46F15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リウマチ（初期治療）</w:t>
            </w:r>
          </w:p>
        </w:tc>
        <w:tc>
          <w:tcPr>
            <w:tcW w:w="1010" w:type="pct"/>
            <w:vAlign w:val="center"/>
          </w:tcPr>
          <w:p w14:paraId="1C78AAE1" w14:textId="26BEC34D" w:rsidR="00AD2E23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3C8F8F81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1DD69A7" w14:textId="238BFCFB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61</w:t>
            </w:r>
          </w:p>
        </w:tc>
        <w:tc>
          <w:tcPr>
            <w:tcW w:w="2980" w:type="pct"/>
            <w:vAlign w:val="center"/>
          </w:tcPr>
          <w:p w14:paraId="162AFC38" w14:textId="475D6F5D" w:rsidR="00AD2E23" w:rsidRDefault="00A46F15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妊娠に伴う色素分界線条</w:t>
            </w:r>
          </w:p>
        </w:tc>
        <w:tc>
          <w:tcPr>
            <w:tcW w:w="1010" w:type="pct"/>
            <w:vAlign w:val="center"/>
          </w:tcPr>
          <w:p w14:paraId="0A1AADF0" w14:textId="56FC51E0" w:rsidR="00AD2E23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049CCA9C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0FD1EF1" w14:textId="3C10DC3F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</w:t>
            </w:r>
            <w:r>
              <w:rPr>
                <w:sz w:val="24"/>
                <w:szCs w:val="24"/>
              </w:rPr>
              <w:t>62</w:t>
            </w:r>
          </w:p>
        </w:tc>
        <w:tc>
          <w:tcPr>
            <w:tcW w:w="2980" w:type="pct"/>
            <w:vAlign w:val="center"/>
          </w:tcPr>
          <w:p w14:paraId="2998BC59" w14:textId="75C5CB79" w:rsidR="00AD2E23" w:rsidRDefault="00A46F15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転移性脊椎骨腫瘍</w:t>
            </w:r>
          </w:p>
        </w:tc>
        <w:tc>
          <w:tcPr>
            <w:tcW w:w="1010" w:type="pct"/>
            <w:vAlign w:val="center"/>
          </w:tcPr>
          <w:p w14:paraId="637E7008" w14:textId="63DEAF14" w:rsidR="00AD2E23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0219636E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CAF5627" w14:textId="7F23038B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症例63</w:t>
            </w:r>
          </w:p>
        </w:tc>
        <w:tc>
          <w:tcPr>
            <w:tcW w:w="2980" w:type="pct"/>
            <w:vAlign w:val="center"/>
          </w:tcPr>
          <w:p w14:paraId="4D8906A3" w14:textId="572D4B7A" w:rsidR="00AD2E23" w:rsidRDefault="00A46F15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胃がんを合併した悪性貧血</w:t>
            </w:r>
          </w:p>
        </w:tc>
        <w:tc>
          <w:tcPr>
            <w:tcW w:w="1010" w:type="pct"/>
            <w:vAlign w:val="center"/>
          </w:tcPr>
          <w:p w14:paraId="1CD06758" w14:textId="2F65F334" w:rsidR="00AD2E23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399AD133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30CB1F0" w14:textId="63C94D58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症例64</w:t>
            </w:r>
          </w:p>
        </w:tc>
        <w:tc>
          <w:tcPr>
            <w:tcW w:w="2980" w:type="pct"/>
            <w:vAlign w:val="center"/>
          </w:tcPr>
          <w:p w14:paraId="39131B68" w14:textId="660AAEFA" w:rsidR="00AD2E23" w:rsidRDefault="00A46F15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海綿静脈洞血栓症</w:t>
            </w:r>
          </w:p>
        </w:tc>
        <w:tc>
          <w:tcPr>
            <w:tcW w:w="1010" w:type="pct"/>
            <w:vAlign w:val="center"/>
          </w:tcPr>
          <w:p w14:paraId="2D0F28BE" w14:textId="45D2EBE3" w:rsidR="00AD2E23" w:rsidRDefault="00AD2E23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56B44476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A2A8187" w14:textId="3B8FC8DA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症例65</w:t>
            </w:r>
          </w:p>
        </w:tc>
        <w:tc>
          <w:tcPr>
            <w:tcW w:w="2980" w:type="pct"/>
            <w:vAlign w:val="center"/>
          </w:tcPr>
          <w:p w14:paraId="7BB81A44" w14:textId="03D7091D" w:rsidR="00AD2E23" w:rsidRDefault="00595E7C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ニューモシスチス肺炎</w:t>
            </w:r>
          </w:p>
        </w:tc>
        <w:tc>
          <w:tcPr>
            <w:tcW w:w="1010" w:type="pct"/>
            <w:vAlign w:val="center"/>
          </w:tcPr>
          <w:p w14:paraId="60D49711" w14:textId="375A0C34" w:rsidR="00AD2E23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  <w:r w:rsidR="00AD2E23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6</w:t>
            </w:r>
            <w:r w:rsidR="00AD2E23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D2E23" w:rsidRPr="00AC4422" w14:paraId="683AEE10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4C20708" w14:textId="60C46E37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症例66</w:t>
            </w:r>
          </w:p>
        </w:tc>
        <w:tc>
          <w:tcPr>
            <w:tcW w:w="2980" w:type="pct"/>
            <w:vAlign w:val="center"/>
          </w:tcPr>
          <w:p w14:paraId="72946F35" w14:textId="08AA86B8" w:rsidR="00AD2E23" w:rsidRDefault="00595E7C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コレステロール塞栓症</w:t>
            </w:r>
          </w:p>
        </w:tc>
        <w:tc>
          <w:tcPr>
            <w:tcW w:w="1010" w:type="pct"/>
            <w:vAlign w:val="center"/>
          </w:tcPr>
          <w:p w14:paraId="437B3206" w14:textId="39F76D4F" w:rsidR="00AD2E23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12月26日</w:t>
            </w:r>
          </w:p>
        </w:tc>
      </w:tr>
      <w:tr w:rsidR="00AD2E23" w:rsidRPr="00AC4422" w14:paraId="0DA2CDB6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7CBCC81" w14:textId="159570C7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症例67</w:t>
            </w:r>
          </w:p>
        </w:tc>
        <w:tc>
          <w:tcPr>
            <w:tcW w:w="2980" w:type="pct"/>
            <w:vAlign w:val="center"/>
          </w:tcPr>
          <w:p w14:paraId="207151E6" w14:textId="333EAC2A" w:rsidR="00AD2E23" w:rsidRDefault="00595E7C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感染性心内膜炎</w:t>
            </w:r>
          </w:p>
        </w:tc>
        <w:tc>
          <w:tcPr>
            <w:tcW w:w="1010" w:type="pct"/>
            <w:vAlign w:val="center"/>
          </w:tcPr>
          <w:p w14:paraId="365FA0A6" w14:textId="1B2E5064" w:rsidR="00AD2E23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12月26日</w:t>
            </w:r>
          </w:p>
        </w:tc>
      </w:tr>
      <w:tr w:rsidR="00AD2E23" w:rsidRPr="00AC4422" w14:paraId="4AE1A2A7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9BA6495" w14:textId="226A9531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症例68</w:t>
            </w:r>
          </w:p>
        </w:tc>
        <w:tc>
          <w:tcPr>
            <w:tcW w:w="2980" w:type="pct"/>
            <w:vAlign w:val="center"/>
          </w:tcPr>
          <w:p w14:paraId="3EB17B13" w14:textId="2CA6ED3F" w:rsidR="00AD2E23" w:rsidRDefault="00595E7C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狂犬病</w:t>
            </w:r>
          </w:p>
        </w:tc>
        <w:tc>
          <w:tcPr>
            <w:tcW w:w="1010" w:type="pct"/>
            <w:vAlign w:val="center"/>
          </w:tcPr>
          <w:p w14:paraId="39CB64AA" w14:textId="49B7E6F7" w:rsidR="00AD2E23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12月26日</w:t>
            </w:r>
          </w:p>
        </w:tc>
      </w:tr>
      <w:tr w:rsidR="00AD2E23" w:rsidRPr="00AC4422" w14:paraId="1F23890B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0C315E4" w14:textId="50BC1766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症例69</w:t>
            </w:r>
          </w:p>
        </w:tc>
        <w:tc>
          <w:tcPr>
            <w:tcW w:w="2980" w:type="pct"/>
            <w:vAlign w:val="center"/>
          </w:tcPr>
          <w:p w14:paraId="472BA19F" w14:textId="40562FFA" w:rsidR="00AD2E23" w:rsidRDefault="00595E7C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脳梗塞</w:t>
            </w:r>
          </w:p>
        </w:tc>
        <w:tc>
          <w:tcPr>
            <w:tcW w:w="1010" w:type="pct"/>
            <w:vAlign w:val="center"/>
          </w:tcPr>
          <w:p w14:paraId="6FE429C6" w14:textId="20C44E4B" w:rsidR="00AD2E23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12月26日</w:t>
            </w:r>
          </w:p>
        </w:tc>
      </w:tr>
      <w:tr w:rsidR="00AD2E23" w:rsidRPr="00AC4422" w14:paraId="7873EDE1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14D2511" w14:textId="09B81BE7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症例70</w:t>
            </w:r>
          </w:p>
        </w:tc>
        <w:tc>
          <w:tcPr>
            <w:tcW w:w="2980" w:type="pct"/>
            <w:vAlign w:val="center"/>
          </w:tcPr>
          <w:p w14:paraId="7793CE3F" w14:textId="13C7105B" w:rsidR="00AD2E23" w:rsidRDefault="00595E7C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原発性副甲状腺亢進症</w:t>
            </w:r>
          </w:p>
        </w:tc>
        <w:tc>
          <w:tcPr>
            <w:tcW w:w="1010" w:type="pct"/>
            <w:vAlign w:val="center"/>
          </w:tcPr>
          <w:p w14:paraId="7C5C3541" w14:textId="5E6228A4" w:rsidR="00AD2E23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12月26日</w:t>
            </w:r>
          </w:p>
        </w:tc>
      </w:tr>
      <w:tr w:rsidR="00AD2E23" w:rsidRPr="00AC4422" w14:paraId="6A5589A8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74F8FF0C" w14:textId="3594BFEE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症例71</w:t>
            </w:r>
          </w:p>
        </w:tc>
        <w:tc>
          <w:tcPr>
            <w:tcW w:w="2980" w:type="pct"/>
            <w:vAlign w:val="center"/>
          </w:tcPr>
          <w:p w14:paraId="0F5D654D" w14:textId="4747E97D" w:rsidR="00AD2E23" w:rsidRDefault="00595E7C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冠攣縮性狭心症</w:t>
            </w:r>
          </w:p>
        </w:tc>
        <w:tc>
          <w:tcPr>
            <w:tcW w:w="1010" w:type="pct"/>
            <w:vAlign w:val="center"/>
          </w:tcPr>
          <w:p w14:paraId="0D03EADB" w14:textId="700700D8" w:rsidR="00AD2E23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12月26日</w:t>
            </w:r>
          </w:p>
        </w:tc>
      </w:tr>
      <w:tr w:rsidR="00AD2E23" w:rsidRPr="00AC4422" w14:paraId="7F199E08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E8ED16A" w14:textId="1334459D" w:rsidR="00AD2E23" w:rsidRPr="00AC4422" w:rsidRDefault="00AD2E23" w:rsidP="00AD2E2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症例72</w:t>
            </w:r>
          </w:p>
        </w:tc>
        <w:tc>
          <w:tcPr>
            <w:tcW w:w="2980" w:type="pct"/>
            <w:vAlign w:val="center"/>
          </w:tcPr>
          <w:p w14:paraId="7804B21C" w14:textId="260CCEB6" w:rsidR="00AD2E23" w:rsidRDefault="00595E7C" w:rsidP="00AD2E2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特発性後腹膜出血</w:t>
            </w:r>
            <w:bookmarkStart w:id="0" w:name="_GoBack"/>
            <w:bookmarkEnd w:id="0"/>
            <w:r w:rsidR="00AD2E23">
              <w:rPr>
                <w:rFonts w:hint="eastAsia"/>
                <w:sz w:val="24"/>
                <w:szCs w:val="24"/>
              </w:rPr>
              <w:t xml:space="preserve">　</w:t>
            </w:r>
          </w:p>
        </w:tc>
        <w:tc>
          <w:tcPr>
            <w:tcW w:w="1010" w:type="pct"/>
            <w:vAlign w:val="center"/>
          </w:tcPr>
          <w:p w14:paraId="6731DDDF" w14:textId="5399A652" w:rsidR="00AD2E23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12月26日</w:t>
            </w:r>
          </w:p>
        </w:tc>
      </w:tr>
      <w:tr w:rsidR="00A46F15" w:rsidRPr="00AC4422" w14:paraId="38C65F29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4D099F0" w14:textId="44A2E89F" w:rsidR="00A46F15" w:rsidRPr="00AC4422" w:rsidRDefault="00A46F15" w:rsidP="00AD2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21AE3793" w14:textId="38C2E544" w:rsidR="00A46F15" w:rsidRDefault="00A46F15" w:rsidP="00AD2E23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3396BC66" w14:textId="27E242D0" w:rsidR="00A46F15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A46F15" w:rsidRPr="00AC4422" w14:paraId="28224F2B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D3D7406" w14:textId="2E29E8A0" w:rsidR="00A46F15" w:rsidRPr="00AC4422" w:rsidRDefault="00A46F15" w:rsidP="00AD2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2998D2A3" w14:textId="18CE0B68" w:rsidR="00A46F15" w:rsidRDefault="00A46F15" w:rsidP="00AD2E23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66D5837D" w14:textId="339860FC" w:rsidR="00A46F15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A46F15" w:rsidRPr="00AC4422" w14:paraId="5CD038E6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743E8A8" w14:textId="77CD72F8" w:rsidR="00A46F15" w:rsidRPr="00AC4422" w:rsidRDefault="00A46F15" w:rsidP="00AD2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13414C2D" w14:textId="1FC0829E" w:rsidR="00A46F15" w:rsidRDefault="00A46F15" w:rsidP="00AD2E23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4B141757" w14:textId="375F97E1" w:rsidR="00A46F15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A46F15" w:rsidRPr="00AC4422" w14:paraId="3E8FFAA7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14EFC6B" w14:textId="69525A38" w:rsidR="00A46F15" w:rsidRPr="00AC4422" w:rsidRDefault="00A46F15" w:rsidP="00AD2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4E364340" w14:textId="175BFB20" w:rsidR="00A46F15" w:rsidRDefault="00A46F15" w:rsidP="00AD2E23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12BED8CD" w14:textId="3EBDB9DD" w:rsidR="00A46F15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A46F15" w:rsidRPr="00AC4422" w14:paraId="37D26915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5A0D449" w14:textId="0F9038D1" w:rsidR="00A46F15" w:rsidRPr="00AC4422" w:rsidRDefault="00A46F15" w:rsidP="00AD2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05FCB5B6" w14:textId="2AE06220" w:rsidR="00A46F15" w:rsidRDefault="00A46F15" w:rsidP="00AD2E23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4AD3BBA4" w14:textId="7D2121F0" w:rsidR="00A46F15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A46F15" w:rsidRPr="00AC4422" w14:paraId="3C86D71B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A1CED6D" w14:textId="10664813" w:rsidR="00A46F15" w:rsidRPr="00AC4422" w:rsidRDefault="00A46F15" w:rsidP="00AD2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12CD25F9" w14:textId="3EE7BB0C" w:rsidR="00A46F15" w:rsidRDefault="00A46F15" w:rsidP="00AD2E23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63367DD9" w14:textId="5AFF9366" w:rsidR="00A46F15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A46F15" w:rsidRPr="00AC4422" w14:paraId="42F83ABE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EC0F573" w14:textId="19C69A4E" w:rsidR="00A46F15" w:rsidRPr="00AC4422" w:rsidRDefault="00A46F15" w:rsidP="00AD2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3B95181E" w14:textId="731A6B8A" w:rsidR="00A46F15" w:rsidRDefault="00A46F15" w:rsidP="00AD2E23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61CAFA7B" w14:textId="579C78BB" w:rsidR="00A46F15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A46F15" w:rsidRPr="00AC4422" w14:paraId="6577A0C3" w14:textId="77777777" w:rsidTr="00A46F1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7F260BE" w14:textId="28D0717B" w:rsidR="00A46F15" w:rsidRPr="00AC4422" w:rsidRDefault="00A46F15" w:rsidP="00AD2E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0" w:type="pct"/>
            <w:vAlign w:val="center"/>
          </w:tcPr>
          <w:p w14:paraId="38762B12" w14:textId="5F9E4377" w:rsidR="00A46F15" w:rsidRDefault="00A46F15" w:rsidP="00AD2E23">
            <w:pPr>
              <w:rPr>
                <w:sz w:val="24"/>
                <w:szCs w:val="24"/>
              </w:rPr>
            </w:pPr>
          </w:p>
        </w:tc>
        <w:tc>
          <w:tcPr>
            <w:tcW w:w="1010" w:type="pct"/>
            <w:vAlign w:val="center"/>
          </w:tcPr>
          <w:p w14:paraId="285F2769" w14:textId="558F0685" w:rsidR="00A46F15" w:rsidRDefault="00A46F15" w:rsidP="00AD2E23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</w:tbl>
    <w:p w14:paraId="0A298332" w14:textId="77777777" w:rsidR="00CE6104" w:rsidRPr="00AC4422" w:rsidRDefault="00CE6104" w:rsidP="00E677FE">
      <w:pPr>
        <w:spacing w:after="0"/>
        <w:rPr>
          <w:sz w:val="24"/>
          <w:szCs w:val="24"/>
        </w:rPr>
      </w:pPr>
    </w:p>
    <w:sectPr w:rsidR="00CE6104" w:rsidRPr="00AC4422" w:rsidSect="008A2954"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C0A99" w14:textId="77777777" w:rsidR="00BA4E4A" w:rsidRDefault="00BA4E4A" w:rsidP="00650259">
      <w:pPr>
        <w:spacing w:after="0" w:line="240" w:lineRule="auto"/>
      </w:pPr>
      <w:r>
        <w:separator/>
      </w:r>
    </w:p>
  </w:endnote>
  <w:endnote w:type="continuationSeparator" w:id="0">
    <w:p w14:paraId="36FE1D93" w14:textId="77777777" w:rsidR="00BA4E4A" w:rsidRDefault="00BA4E4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2DD51F7-6516-46E4-B664-148F6397CCAF}"/>
    <w:embedBold r:id="rId2" w:fontKey="{1A2DFED6-3FF5-48E2-AC39-BDB0FD902B7F}"/>
    <w:embedItalic r:id="rId3" w:fontKey="{E84F310F-88DF-4F33-B798-0F1E24C7DCAC}"/>
    <w:embedBoldItalic r:id="rId4" w:fontKey="{70374F87-DAF4-48F9-971A-0970BE4ABD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06096C9E-BEB6-46D7-A4C8-F929F1AC7D0D}"/>
    <w:embedBold r:id="rId6" w:subsetted="1" w:fontKey="{8CA69656-4C61-48B8-917A-68AB64FB6871}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7" w:subsetted="1" w:fontKey="{EC327F28-FD6A-4D7F-8772-749ABAA1A39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28ABBEE3-00B0-4646-8578-47545AF0B277}"/>
    <w:embedBold r:id="rId9" w:fontKey="{E3D22B6F-8BEE-4782-892D-8C84D411A27B}"/>
    <w:embedItalic r:id="rId10" w:fontKey="{BAD2C1CA-3D88-4F71-B106-F711D05DF0B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4B3D75D2-27EB-45A5-B085-625DDFE62D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895495"/>
      <w:docPartObj>
        <w:docPartGallery w:val="Page Numbers (Bottom of Page)"/>
        <w:docPartUnique/>
      </w:docPartObj>
    </w:sdtPr>
    <w:sdtEndPr/>
    <w:sdtContent>
      <w:p w14:paraId="51046B98" w14:textId="77777777" w:rsidR="00E618E3" w:rsidRDefault="00E618E3" w:rsidP="001855CF">
        <w:pPr>
          <w:pStyle w:val="af0"/>
          <w:ind w:firstLineChars="2200" w:firstLine="3960"/>
        </w:pPr>
        <w:r w:rsidRPr="001855CF">
          <w:rPr>
            <w:sz w:val="28"/>
            <w:szCs w:val="28"/>
          </w:rPr>
          <w:fldChar w:fldCharType="begin"/>
        </w:r>
        <w:r w:rsidRPr="001855CF">
          <w:rPr>
            <w:sz w:val="28"/>
            <w:szCs w:val="28"/>
          </w:rPr>
          <w:instrText>PAGE   \* MERGEFORMAT</w:instrText>
        </w:r>
        <w:r w:rsidRPr="001855CF">
          <w:rPr>
            <w:sz w:val="28"/>
            <w:szCs w:val="28"/>
          </w:rPr>
          <w:fldChar w:fldCharType="separate"/>
        </w:r>
        <w:r w:rsidRPr="001855CF">
          <w:rPr>
            <w:sz w:val="28"/>
            <w:szCs w:val="28"/>
            <w:lang w:val="ja-JP"/>
          </w:rPr>
          <w:t>2</w:t>
        </w:r>
        <w:r w:rsidRPr="001855CF">
          <w:rPr>
            <w:sz w:val="28"/>
            <w:szCs w:val="28"/>
          </w:rPr>
          <w:fldChar w:fldCharType="end"/>
        </w:r>
      </w:p>
    </w:sdtContent>
  </w:sdt>
  <w:p w14:paraId="31A0812F" w14:textId="77777777" w:rsidR="0073326A" w:rsidRPr="005C3DBB" w:rsidRDefault="0073326A" w:rsidP="0073326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39F75" w14:textId="77777777" w:rsidR="00BA4E4A" w:rsidRDefault="00BA4E4A" w:rsidP="00650259">
      <w:pPr>
        <w:spacing w:after="0" w:line="240" w:lineRule="auto"/>
      </w:pPr>
      <w:r>
        <w:separator/>
      </w:r>
    </w:p>
  </w:footnote>
  <w:footnote w:type="continuationSeparator" w:id="0">
    <w:p w14:paraId="6C6D8E93" w14:textId="77777777" w:rsidR="00BA4E4A" w:rsidRDefault="00BA4E4A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088E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74DD1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C58B12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8B4E2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B68FA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694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CC07D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176F0"/>
    <w:multiLevelType w:val="multilevel"/>
    <w:tmpl w:val="6B58B166"/>
    <w:lvl w:ilvl="0">
      <w:start w:val="1"/>
      <w:numFmt w:val="decimalFullWidth"/>
      <w:lvlText w:val="%1．"/>
      <w:lvlJc w:val="left"/>
      <w:pPr>
        <w:tabs>
          <w:tab w:val="num" w:pos="720"/>
        </w:tabs>
        <w:ind w:left="720" w:hanging="360"/>
      </w:pPr>
      <w:rPr>
        <w:rFonts w:ascii="メイリオ" w:eastAsia="メイリオ" w:hAnsi="メイリオ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B17B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C20B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4"/>
  </w:num>
  <w:num w:numId="4">
    <w:abstractNumId w:val="18"/>
  </w:num>
  <w:num w:numId="5">
    <w:abstractNumId w:val="20"/>
  </w:num>
  <w:num w:numId="6">
    <w:abstractNumId w:val="29"/>
  </w:num>
  <w:num w:numId="7">
    <w:abstractNumId w:val="12"/>
  </w:num>
  <w:num w:numId="8">
    <w:abstractNumId w:val="16"/>
  </w:num>
  <w:num w:numId="9">
    <w:abstractNumId w:val="26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5"/>
  </w:num>
  <w:num w:numId="17">
    <w:abstractNumId w:val="9"/>
  </w:num>
  <w:num w:numId="18">
    <w:abstractNumId w:val="31"/>
  </w:num>
  <w:num w:numId="19">
    <w:abstractNumId w:val="27"/>
  </w:num>
  <w:num w:numId="20">
    <w:abstractNumId w:val="21"/>
  </w:num>
  <w:num w:numId="21">
    <w:abstractNumId w:val="30"/>
  </w:num>
  <w:num w:numId="22">
    <w:abstractNumId w:val="10"/>
  </w:num>
  <w:num w:numId="23">
    <w:abstractNumId w:val="28"/>
  </w:num>
  <w:num w:numId="24">
    <w:abstractNumId w:val="23"/>
  </w:num>
  <w:num w:numId="25">
    <w:abstractNumId w:val="1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3D"/>
    <w:rsid w:val="00017234"/>
    <w:rsid w:val="000210F7"/>
    <w:rsid w:val="000256C3"/>
    <w:rsid w:val="000330BE"/>
    <w:rsid w:val="0003792A"/>
    <w:rsid w:val="00040AFD"/>
    <w:rsid w:val="00052382"/>
    <w:rsid w:val="000534B3"/>
    <w:rsid w:val="00056B77"/>
    <w:rsid w:val="0005779D"/>
    <w:rsid w:val="0006568A"/>
    <w:rsid w:val="00065702"/>
    <w:rsid w:val="00067A73"/>
    <w:rsid w:val="000724A8"/>
    <w:rsid w:val="00076F0F"/>
    <w:rsid w:val="00084253"/>
    <w:rsid w:val="00084ABE"/>
    <w:rsid w:val="0008731A"/>
    <w:rsid w:val="00087F3B"/>
    <w:rsid w:val="00096176"/>
    <w:rsid w:val="000B242B"/>
    <w:rsid w:val="000C599F"/>
    <w:rsid w:val="000D1F49"/>
    <w:rsid w:val="000D2032"/>
    <w:rsid w:val="000E1D6B"/>
    <w:rsid w:val="000E202D"/>
    <w:rsid w:val="0010106F"/>
    <w:rsid w:val="001014CB"/>
    <w:rsid w:val="00101EA4"/>
    <w:rsid w:val="0010368B"/>
    <w:rsid w:val="00120CC0"/>
    <w:rsid w:val="001500A6"/>
    <w:rsid w:val="00154367"/>
    <w:rsid w:val="001727CA"/>
    <w:rsid w:val="00177ACC"/>
    <w:rsid w:val="001855CF"/>
    <w:rsid w:val="00190815"/>
    <w:rsid w:val="0019286F"/>
    <w:rsid w:val="001958F3"/>
    <w:rsid w:val="00195BE7"/>
    <w:rsid w:val="001979D3"/>
    <w:rsid w:val="001A2599"/>
    <w:rsid w:val="001C1C8A"/>
    <w:rsid w:val="001C5585"/>
    <w:rsid w:val="001C6EEA"/>
    <w:rsid w:val="001C7637"/>
    <w:rsid w:val="001D3FCA"/>
    <w:rsid w:val="001D4FBA"/>
    <w:rsid w:val="001F0608"/>
    <w:rsid w:val="001F5828"/>
    <w:rsid w:val="001F77B3"/>
    <w:rsid w:val="00207B24"/>
    <w:rsid w:val="00212D5B"/>
    <w:rsid w:val="00215584"/>
    <w:rsid w:val="002276B4"/>
    <w:rsid w:val="00230857"/>
    <w:rsid w:val="00230E0B"/>
    <w:rsid w:val="00232FC9"/>
    <w:rsid w:val="00234A1D"/>
    <w:rsid w:val="0024161B"/>
    <w:rsid w:val="00245FF5"/>
    <w:rsid w:val="00256417"/>
    <w:rsid w:val="00257184"/>
    <w:rsid w:val="00282F52"/>
    <w:rsid w:val="00290F5E"/>
    <w:rsid w:val="00293E11"/>
    <w:rsid w:val="002B24FF"/>
    <w:rsid w:val="002B3C5F"/>
    <w:rsid w:val="002C09B9"/>
    <w:rsid w:val="002C16BD"/>
    <w:rsid w:val="002C1E19"/>
    <w:rsid w:val="002C56E6"/>
    <w:rsid w:val="002D23CB"/>
    <w:rsid w:val="002E240A"/>
    <w:rsid w:val="002E4D75"/>
    <w:rsid w:val="002E5B69"/>
    <w:rsid w:val="002E668F"/>
    <w:rsid w:val="002E736A"/>
    <w:rsid w:val="002F2214"/>
    <w:rsid w:val="002F3906"/>
    <w:rsid w:val="002F504F"/>
    <w:rsid w:val="00326F30"/>
    <w:rsid w:val="00330D53"/>
    <w:rsid w:val="00333CEF"/>
    <w:rsid w:val="0033454F"/>
    <w:rsid w:val="00342F23"/>
    <w:rsid w:val="00343DF9"/>
    <w:rsid w:val="003462A8"/>
    <w:rsid w:val="00347F00"/>
    <w:rsid w:val="00361E11"/>
    <w:rsid w:val="00390541"/>
    <w:rsid w:val="003A2B01"/>
    <w:rsid w:val="003B1B92"/>
    <w:rsid w:val="003B46A0"/>
    <w:rsid w:val="003B4744"/>
    <w:rsid w:val="003C4C2F"/>
    <w:rsid w:val="003D4127"/>
    <w:rsid w:val="003D646E"/>
    <w:rsid w:val="003E1397"/>
    <w:rsid w:val="003E39E7"/>
    <w:rsid w:val="003F0847"/>
    <w:rsid w:val="003F2631"/>
    <w:rsid w:val="003F55D9"/>
    <w:rsid w:val="003F7D2A"/>
    <w:rsid w:val="0040090B"/>
    <w:rsid w:val="0042687F"/>
    <w:rsid w:val="0045388A"/>
    <w:rsid w:val="00454C3D"/>
    <w:rsid w:val="0046302A"/>
    <w:rsid w:val="00473D0A"/>
    <w:rsid w:val="00486255"/>
    <w:rsid w:val="00486B00"/>
    <w:rsid w:val="00487D2D"/>
    <w:rsid w:val="00494FD1"/>
    <w:rsid w:val="004950E0"/>
    <w:rsid w:val="00496D13"/>
    <w:rsid w:val="004A3CE6"/>
    <w:rsid w:val="004C1117"/>
    <w:rsid w:val="004C1A22"/>
    <w:rsid w:val="004C368F"/>
    <w:rsid w:val="004D5D62"/>
    <w:rsid w:val="004D7DCE"/>
    <w:rsid w:val="004E44BF"/>
    <w:rsid w:val="004F6EF7"/>
    <w:rsid w:val="005112D0"/>
    <w:rsid w:val="00514F10"/>
    <w:rsid w:val="0051623E"/>
    <w:rsid w:val="0052306B"/>
    <w:rsid w:val="00523F83"/>
    <w:rsid w:val="00526EE3"/>
    <w:rsid w:val="00533481"/>
    <w:rsid w:val="00534B6D"/>
    <w:rsid w:val="00550D27"/>
    <w:rsid w:val="00563828"/>
    <w:rsid w:val="00577E06"/>
    <w:rsid w:val="00586A73"/>
    <w:rsid w:val="00595E7C"/>
    <w:rsid w:val="005A3BF7"/>
    <w:rsid w:val="005B1E80"/>
    <w:rsid w:val="005B2EE3"/>
    <w:rsid w:val="005B3607"/>
    <w:rsid w:val="005C3DBB"/>
    <w:rsid w:val="005D6CC7"/>
    <w:rsid w:val="005E690F"/>
    <w:rsid w:val="005F2035"/>
    <w:rsid w:val="005F4695"/>
    <w:rsid w:val="005F7990"/>
    <w:rsid w:val="005F7E06"/>
    <w:rsid w:val="00602FB0"/>
    <w:rsid w:val="006052A5"/>
    <w:rsid w:val="00610E42"/>
    <w:rsid w:val="006130B7"/>
    <w:rsid w:val="00614A1C"/>
    <w:rsid w:val="00615961"/>
    <w:rsid w:val="00617938"/>
    <w:rsid w:val="0063036D"/>
    <w:rsid w:val="00633CFB"/>
    <w:rsid w:val="0063739C"/>
    <w:rsid w:val="00645043"/>
    <w:rsid w:val="00650259"/>
    <w:rsid w:val="00650A10"/>
    <w:rsid w:val="0065163D"/>
    <w:rsid w:val="00651C81"/>
    <w:rsid w:val="00655E67"/>
    <w:rsid w:val="00670058"/>
    <w:rsid w:val="00670883"/>
    <w:rsid w:val="00673A39"/>
    <w:rsid w:val="006748B5"/>
    <w:rsid w:val="00684A54"/>
    <w:rsid w:val="00694661"/>
    <w:rsid w:val="006A0959"/>
    <w:rsid w:val="006B5FEB"/>
    <w:rsid w:val="006C3CCE"/>
    <w:rsid w:val="006C6A65"/>
    <w:rsid w:val="006D5884"/>
    <w:rsid w:val="006E62D8"/>
    <w:rsid w:val="00713D1C"/>
    <w:rsid w:val="00714745"/>
    <w:rsid w:val="00725054"/>
    <w:rsid w:val="00725DAE"/>
    <w:rsid w:val="00726A37"/>
    <w:rsid w:val="00732B16"/>
    <w:rsid w:val="0073326A"/>
    <w:rsid w:val="007412E9"/>
    <w:rsid w:val="00743286"/>
    <w:rsid w:val="007537B3"/>
    <w:rsid w:val="00755112"/>
    <w:rsid w:val="007600B9"/>
    <w:rsid w:val="00763165"/>
    <w:rsid w:val="00770F25"/>
    <w:rsid w:val="00797AAB"/>
    <w:rsid w:val="007A2F36"/>
    <w:rsid w:val="007A35A8"/>
    <w:rsid w:val="007A672E"/>
    <w:rsid w:val="007B0A85"/>
    <w:rsid w:val="007C6A52"/>
    <w:rsid w:val="007D1F74"/>
    <w:rsid w:val="007E133E"/>
    <w:rsid w:val="007F059A"/>
    <w:rsid w:val="007F0E61"/>
    <w:rsid w:val="007F1418"/>
    <w:rsid w:val="007F4F7D"/>
    <w:rsid w:val="007F653C"/>
    <w:rsid w:val="008049C2"/>
    <w:rsid w:val="00806FF3"/>
    <w:rsid w:val="008104DE"/>
    <w:rsid w:val="00813EFD"/>
    <w:rsid w:val="008160D2"/>
    <w:rsid w:val="0082043E"/>
    <w:rsid w:val="00831332"/>
    <w:rsid w:val="00842F86"/>
    <w:rsid w:val="008452CB"/>
    <w:rsid w:val="00850341"/>
    <w:rsid w:val="00865E0F"/>
    <w:rsid w:val="00880D85"/>
    <w:rsid w:val="00885E7B"/>
    <w:rsid w:val="008874AE"/>
    <w:rsid w:val="008950DC"/>
    <w:rsid w:val="008A2954"/>
    <w:rsid w:val="008A5501"/>
    <w:rsid w:val="008B0D54"/>
    <w:rsid w:val="008B6874"/>
    <w:rsid w:val="008B68EB"/>
    <w:rsid w:val="008C20EB"/>
    <w:rsid w:val="008C7C50"/>
    <w:rsid w:val="008E10D0"/>
    <w:rsid w:val="008E203A"/>
    <w:rsid w:val="008E44E4"/>
    <w:rsid w:val="008F0CDD"/>
    <w:rsid w:val="009002C0"/>
    <w:rsid w:val="00905F56"/>
    <w:rsid w:val="0091229C"/>
    <w:rsid w:val="009209A6"/>
    <w:rsid w:val="00920AC5"/>
    <w:rsid w:val="00940E73"/>
    <w:rsid w:val="00943C6E"/>
    <w:rsid w:val="00943FBA"/>
    <w:rsid w:val="00945D53"/>
    <w:rsid w:val="00947CA9"/>
    <w:rsid w:val="00954671"/>
    <w:rsid w:val="009752FF"/>
    <w:rsid w:val="00976D36"/>
    <w:rsid w:val="0098597D"/>
    <w:rsid w:val="009A0E13"/>
    <w:rsid w:val="009A2DE2"/>
    <w:rsid w:val="009A72AE"/>
    <w:rsid w:val="009B093B"/>
    <w:rsid w:val="009B3CAF"/>
    <w:rsid w:val="009C2821"/>
    <w:rsid w:val="009F619A"/>
    <w:rsid w:val="009F6DDE"/>
    <w:rsid w:val="00A003A5"/>
    <w:rsid w:val="00A01DBE"/>
    <w:rsid w:val="00A033F6"/>
    <w:rsid w:val="00A0344A"/>
    <w:rsid w:val="00A23302"/>
    <w:rsid w:val="00A3089D"/>
    <w:rsid w:val="00A370A8"/>
    <w:rsid w:val="00A46F15"/>
    <w:rsid w:val="00A51B9A"/>
    <w:rsid w:val="00A60442"/>
    <w:rsid w:val="00A605D8"/>
    <w:rsid w:val="00A6762C"/>
    <w:rsid w:val="00A67B07"/>
    <w:rsid w:val="00A8321D"/>
    <w:rsid w:val="00A85596"/>
    <w:rsid w:val="00AA2D40"/>
    <w:rsid w:val="00AA306B"/>
    <w:rsid w:val="00AA3747"/>
    <w:rsid w:val="00AB0BCC"/>
    <w:rsid w:val="00AC4422"/>
    <w:rsid w:val="00AC684E"/>
    <w:rsid w:val="00AC79F7"/>
    <w:rsid w:val="00AD2E23"/>
    <w:rsid w:val="00AD72C2"/>
    <w:rsid w:val="00AE10D7"/>
    <w:rsid w:val="00AE5390"/>
    <w:rsid w:val="00B00532"/>
    <w:rsid w:val="00B064C0"/>
    <w:rsid w:val="00B160CA"/>
    <w:rsid w:val="00B16893"/>
    <w:rsid w:val="00B26AEB"/>
    <w:rsid w:val="00B323FB"/>
    <w:rsid w:val="00B371CA"/>
    <w:rsid w:val="00B42E6C"/>
    <w:rsid w:val="00B50E3E"/>
    <w:rsid w:val="00B51CE8"/>
    <w:rsid w:val="00B55621"/>
    <w:rsid w:val="00B6127C"/>
    <w:rsid w:val="00B620F4"/>
    <w:rsid w:val="00B6319B"/>
    <w:rsid w:val="00B63E5C"/>
    <w:rsid w:val="00B64961"/>
    <w:rsid w:val="00B76E51"/>
    <w:rsid w:val="00B931B5"/>
    <w:rsid w:val="00BA2761"/>
    <w:rsid w:val="00BA4E4A"/>
    <w:rsid w:val="00BC6F67"/>
    <w:rsid w:val="00BD4753"/>
    <w:rsid w:val="00BD5CB1"/>
    <w:rsid w:val="00BD7F75"/>
    <w:rsid w:val="00BE62EE"/>
    <w:rsid w:val="00BF2AC6"/>
    <w:rsid w:val="00BF3348"/>
    <w:rsid w:val="00BF37C8"/>
    <w:rsid w:val="00C003BA"/>
    <w:rsid w:val="00C008DD"/>
    <w:rsid w:val="00C17FEA"/>
    <w:rsid w:val="00C2029B"/>
    <w:rsid w:val="00C22EA3"/>
    <w:rsid w:val="00C25007"/>
    <w:rsid w:val="00C27FAC"/>
    <w:rsid w:val="00C31B73"/>
    <w:rsid w:val="00C35673"/>
    <w:rsid w:val="00C37915"/>
    <w:rsid w:val="00C46878"/>
    <w:rsid w:val="00C53233"/>
    <w:rsid w:val="00C57577"/>
    <w:rsid w:val="00C71CD4"/>
    <w:rsid w:val="00C72268"/>
    <w:rsid w:val="00C73491"/>
    <w:rsid w:val="00C750E8"/>
    <w:rsid w:val="00C957A4"/>
    <w:rsid w:val="00CA6D22"/>
    <w:rsid w:val="00CB102B"/>
    <w:rsid w:val="00CB4A51"/>
    <w:rsid w:val="00CB6427"/>
    <w:rsid w:val="00CD4532"/>
    <w:rsid w:val="00CD47B0"/>
    <w:rsid w:val="00CE28B7"/>
    <w:rsid w:val="00CE380F"/>
    <w:rsid w:val="00CE5D08"/>
    <w:rsid w:val="00CE6104"/>
    <w:rsid w:val="00CE6321"/>
    <w:rsid w:val="00CE7918"/>
    <w:rsid w:val="00CF4894"/>
    <w:rsid w:val="00D033AE"/>
    <w:rsid w:val="00D16163"/>
    <w:rsid w:val="00D202AA"/>
    <w:rsid w:val="00D21EB2"/>
    <w:rsid w:val="00D24D75"/>
    <w:rsid w:val="00D3018E"/>
    <w:rsid w:val="00D31BFA"/>
    <w:rsid w:val="00D4370E"/>
    <w:rsid w:val="00D523F4"/>
    <w:rsid w:val="00D760E2"/>
    <w:rsid w:val="00D873A1"/>
    <w:rsid w:val="00D95FF3"/>
    <w:rsid w:val="00DA1874"/>
    <w:rsid w:val="00DA2E4D"/>
    <w:rsid w:val="00DA3B71"/>
    <w:rsid w:val="00DA405E"/>
    <w:rsid w:val="00DB3842"/>
    <w:rsid w:val="00DB3FAD"/>
    <w:rsid w:val="00DC272E"/>
    <w:rsid w:val="00DC4228"/>
    <w:rsid w:val="00DC6211"/>
    <w:rsid w:val="00DC6E4C"/>
    <w:rsid w:val="00DD1F5E"/>
    <w:rsid w:val="00DE42DC"/>
    <w:rsid w:val="00DE447B"/>
    <w:rsid w:val="00E012FE"/>
    <w:rsid w:val="00E03441"/>
    <w:rsid w:val="00E0611A"/>
    <w:rsid w:val="00E06798"/>
    <w:rsid w:val="00E42168"/>
    <w:rsid w:val="00E57D67"/>
    <w:rsid w:val="00E618E3"/>
    <w:rsid w:val="00E61C09"/>
    <w:rsid w:val="00E62F1E"/>
    <w:rsid w:val="00E64C38"/>
    <w:rsid w:val="00E677FE"/>
    <w:rsid w:val="00E74929"/>
    <w:rsid w:val="00E9369C"/>
    <w:rsid w:val="00EA0024"/>
    <w:rsid w:val="00EA2A6F"/>
    <w:rsid w:val="00EA588B"/>
    <w:rsid w:val="00EB3B58"/>
    <w:rsid w:val="00EC5A6B"/>
    <w:rsid w:val="00EC62FE"/>
    <w:rsid w:val="00EC7359"/>
    <w:rsid w:val="00EC79DE"/>
    <w:rsid w:val="00ED2695"/>
    <w:rsid w:val="00ED6C9D"/>
    <w:rsid w:val="00EE3054"/>
    <w:rsid w:val="00EF31F0"/>
    <w:rsid w:val="00EF456E"/>
    <w:rsid w:val="00EF47E0"/>
    <w:rsid w:val="00EF48B6"/>
    <w:rsid w:val="00EF5B7A"/>
    <w:rsid w:val="00EF700C"/>
    <w:rsid w:val="00F00606"/>
    <w:rsid w:val="00F01256"/>
    <w:rsid w:val="00F0308A"/>
    <w:rsid w:val="00F07BFC"/>
    <w:rsid w:val="00F37E74"/>
    <w:rsid w:val="00F4264B"/>
    <w:rsid w:val="00F43C9E"/>
    <w:rsid w:val="00F5512C"/>
    <w:rsid w:val="00F617AE"/>
    <w:rsid w:val="00F95522"/>
    <w:rsid w:val="00F972FF"/>
    <w:rsid w:val="00FA3D22"/>
    <w:rsid w:val="00FC7475"/>
    <w:rsid w:val="00FD781E"/>
    <w:rsid w:val="00FE0618"/>
    <w:rsid w:val="00FE7224"/>
    <w:rsid w:val="00FE78A0"/>
    <w:rsid w:val="00FF025C"/>
    <w:rsid w:val="00FF2887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8DFC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5C3DBB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5C3DBB"/>
    <w:pPr>
      <w:spacing w:after="0"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C3DB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5C3DB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C3DB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C3DB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C3DB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C3DB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C3DB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C3DB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5C3DBB"/>
    <w:rPr>
      <w:rFonts w:ascii="Meiryo UI" w:eastAsia="Meiryo UI" w:hAnsi="Meiryo UI"/>
      <w:b/>
      <w:color w:val="FFFFFF" w:themeColor="background1"/>
    </w:rPr>
  </w:style>
  <w:style w:type="character" w:styleId="a7">
    <w:name w:val="Hashtag"/>
    <w:basedOn w:val="a4"/>
    <w:uiPriority w:val="99"/>
    <w:semiHidden/>
    <w:rsid w:val="005C3DBB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5C3DBB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a8">
    <w:name w:val="既定"/>
    <w:semiHidden/>
    <w:rsid w:val="005C3DBB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5C3DB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semiHidden/>
    <w:rsid w:val="005C3DB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5C3DBB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5C3DB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5C3DBB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5C3DB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5C3DBB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5C3DBB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5C3DBB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5C3DBB"/>
    <w:pPr>
      <w:tabs>
        <w:tab w:val="center" w:pos="4680"/>
        <w:tab w:val="right" w:pos="9360"/>
      </w:tabs>
      <w:spacing w:after="0"/>
    </w:pPr>
    <w:rPr>
      <w:rFonts w:cs="Times New Roman"/>
      <w:b/>
      <w:noProof/>
      <w:color w:val="FFFFFF"/>
      <w:sz w:val="44"/>
      <w:szCs w:val="24"/>
    </w:rPr>
  </w:style>
  <w:style w:type="character" w:customStyle="1" w:styleId="af">
    <w:name w:val="ヘッダー (文字)"/>
    <w:basedOn w:val="a4"/>
    <w:link w:val="ae"/>
    <w:uiPriority w:val="99"/>
    <w:rsid w:val="005C3DBB"/>
    <w:rPr>
      <w:rFonts w:ascii="Meiryo UI" w:eastAsia="Meiryo UI" w:hAnsi="Meiryo UI" w:cs="Times New Roman"/>
      <w:b/>
      <w:noProof/>
      <w:color w:val="FFFFFF"/>
      <w:sz w:val="44"/>
      <w:szCs w:val="24"/>
    </w:rPr>
  </w:style>
  <w:style w:type="paragraph" w:styleId="af0">
    <w:name w:val="footer"/>
    <w:basedOn w:val="a3"/>
    <w:link w:val="af1"/>
    <w:uiPriority w:val="99"/>
    <w:rsid w:val="005C3DB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5C3DBB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5C3DBB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5C3DBB"/>
    <w:rPr>
      <w:rFonts w:ascii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5C3DBB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5C3DBB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5C3DBB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5C3DBB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5C3DBB"/>
    <w:pPr>
      <w:widowControl w:val="0"/>
      <w:autoSpaceDE w:val="0"/>
      <w:autoSpaceDN w:val="0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"/>
    <w:qFormat/>
    <w:rsid w:val="005C3DBB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"/>
    <w:rsid w:val="005C3DB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C3DBB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5C3DB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5C3DB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5C3DB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5C3DBB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5C3DBB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5C3DBB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5C3DBB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C3DB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C3DB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5C3DB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C3DBB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5C3DBB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5C3DBB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5C3DBB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5C3DBB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5C3D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5C3DBB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5C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5C3DBB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5C3DB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5C3DBB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C3DBB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5C3DBB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5C3DBB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5C3DBB"/>
  </w:style>
  <w:style w:type="paragraph" w:styleId="aff6">
    <w:name w:val="Block Text"/>
    <w:basedOn w:val="a3"/>
    <w:uiPriority w:val="99"/>
    <w:semiHidden/>
    <w:unhideWhenUsed/>
    <w:rsid w:val="005C3DBB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5C3DBB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5C3DBB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5C3DB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5C3DBB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5C3DB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5C3DBB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5C3DBB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5C3DBB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5C3DBB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5C3DBB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5C3DBB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5C3DBB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5C3DBB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5C3DBB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5C3DB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5C3DBB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5C3DBB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5C3DBB"/>
  </w:style>
  <w:style w:type="character" w:customStyle="1" w:styleId="afff1">
    <w:name w:val="日付 (文字)"/>
    <w:basedOn w:val="a4"/>
    <w:link w:val="afff0"/>
    <w:uiPriority w:val="99"/>
    <w:semiHidden/>
    <w:rsid w:val="005C3DBB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5C3DBB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5C3DBB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5C3DBB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5C3DBB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5C3DBB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5C3DBB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5C3DBB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5C3D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unhideWhenUsed/>
    <w:rsid w:val="005C3DBB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5C3DB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5C3DBB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5C3DBB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C3DB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5C3DBB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5C3DBB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5C3DB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5C3DBB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5C3DBB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5C3D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unhideWhenUsed/>
    <w:rsid w:val="005C3DBB"/>
    <w:pPr>
      <w:ind w:left="360" w:hanging="360"/>
      <w:contextualSpacing/>
    </w:pPr>
  </w:style>
  <w:style w:type="paragraph" w:styleId="2f7">
    <w:name w:val="List 2"/>
    <w:basedOn w:val="a3"/>
    <w:uiPriority w:val="99"/>
    <w:semiHidden/>
    <w:unhideWhenUsed/>
    <w:rsid w:val="005C3DBB"/>
    <w:pPr>
      <w:ind w:left="720" w:hanging="360"/>
      <w:contextualSpacing/>
    </w:pPr>
  </w:style>
  <w:style w:type="paragraph" w:styleId="3f1">
    <w:name w:val="List 3"/>
    <w:basedOn w:val="a3"/>
    <w:uiPriority w:val="99"/>
    <w:semiHidden/>
    <w:unhideWhenUsed/>
    <w:rsid w:val="005C3DBB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C3DBB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C3DBB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C3DB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C3DB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C3DBB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5C3DBB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5C3DBB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5C3DBB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C3DBB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C3DBB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C3DB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C3DB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C3DBB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5C3DBB"/>
    <w:pPr>
      <w:ind w:left="720"/>
      <w:contextualSpacing/>
    </w:pPr>
  </w:style>
  <w:style w:type="table" w:styleId="1e">
    <w:name w:val="List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5C3DBB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5C3D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5C3DB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5C3DBB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5C3DBB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5C3DBB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5C3DBB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5C3DB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5C3DBB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5C3DBB"/>
  </w:style>
  <w:style w:type="character" w:customStyle="1" w:styleId="affffc">
    <w:name w:val="挨拶文 (文字)"/>
    <w:basedOn w:val="a4"/>
    <w:link w:val="affffb"/>
    <w:uiPriority w:val="99"/>
    <w:semiHidden/>
    <w:rsid w:val="005C3DBB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5C3DBB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5C3DBB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5C3DBB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qFormat/>
    <w:rsid w:val="005C3DBB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5C3DB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5C3DBB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5C3DBB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5C3DB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5C3D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5C3D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5C3D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5C3D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5C3D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5C3D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5C3D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5C3D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5C3D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5C3D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5C3D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5C3D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5C3D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5C3D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5C3D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5C3D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5C3D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5C3D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5C3D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5C3D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5C3DBB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5C3D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5C3D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5C3D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5C3D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5C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5C3D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3D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3D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5C3DBB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5C3DB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5C3DB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5C3DB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5C3DB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5C3DB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5C3DBB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5C3DBB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9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907\AppData\Local\Packages\Microsoft.Office.Desktop_8wekyb3d8bbwe\LocalCache\Roaming\Microsoft\Templates\&#12481;&#12515;&#12522;&#12486;&#12451;&#12540;&#12398;&#20385;&#26684;&#19968;&#35239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BDD5E24-C4C0-439A-9A76-7156A753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チャリティーの価格一覧</Template>
  <TotalTime>0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2019-11-25T11:02:00Z</dcterms:created>
  <dcterms:modified xsi:type="dcterms:W3CDTF">2019-12-25T00:45:00Z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