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shd w:val="clear" w:color="auto" w:fill="731F1C" w:themeFill="accent5"/>
        <w:tblLook w:val="04A0" w:firstRow="1" w:lastRow="0" w:firstColumn="1" w:lastColumn="0" w:noHBand="0" w:noVBand="1"/>
      </w:tblPr>
      <w:tblGrid>
        <w:gridCol w:w="1176"/>
        <w:gridCol w:w="7850"/>
      </w:tblGrid>
      <w:tr w:rsidR="00BD7F75" w:rsidRPr="005C3DBB" w14:paraId="52CE4284" w14:textId="77777777" w:rsidTr="00525301">
        <w:trPr>
          <w:trHeight w:val="990"/>
        </w:trPr>
        <w:tc>
          <w:tcPr>
            <w:tcW w:w="851" w:type="dxa"/>
            <w:shd w:val="clear" w:color="auto" w:fill="731F1C" w:themeFill="accent5"/>
            <w:vAlign w:val="center"/>
          </w:tcPr>
          <w:p w14:paraId="192EF10C" w14:textId="77777777" w:rsidR="00BD7F75" w:rsidRPr="005C3DBB" w:rsidRDefault="00BD7F75" w:rsidP="00525301">
            <w:pPr>
              <w:tabs>
                <w:tab w:val="center" w:pos="4680"/>
                <w:tab w:val="right" w:pos="9360"/>
              </w:tabs>
              <w:spacing w:after="0"/>
              <w:rPr>
                <w:rFonts w:cs="Times New Roman"/>
                <w:b/>
                <w:noProof/>
                <w:color w:val="FFFFFF"/>
                <w:sz w:val="44"/>
                <w:szCs w:val="24"/>
              </w:rPr>
            </w:pPr>
            <w:r>
              <w:rPr>
                <w:rFonts w:cs="Times New Roman"/>
                <w:b/>
                <w:noProof/>
                <w:color w:val="FFFFFF"/>
                <w:sz w:val="44"/>
                <w:szCs w:val="24"/>
              </w:rPr>
              <w:drawing>
                <wp:inline distT="0" distB="0" distL="0" distR="0" wp14:anchorId="4DDAB185" wp14:editId="59D926EA">
                  <wp:extent cx="609600" cy="571440"/>
                  <wp:effectExtent l="0" t="0" r="0" b="635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r's magazine表紙2011.8.2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571" cy="592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75" w:type="dxa"/>
            <w:shd w:val="clear" w:color="auto" w:fill="731F1C" w:themeFill="accent5"/>
            <w:vAlign w:val="center"/>
          </w:tcPr>
          <w:p w14:paraId="38E20B0A" w14:textId="77777777" w:rsidR="00BD7F75" w:rsidRPr="005C3DBB" w:rsidRDefault="00BD7F75" w:rsidP="00525301">
            <w:pPr>
              <w:pStyle w:val="ae"/>
            </w:pPr>
            <w:r>
              <w:rPr>
                <w:rFonts w:hint="eastAsia"/>
              </w:rPr>
              <w:t>D</w:t>
            </w:r>
            <w:r>
              <w:t>r.WARI</w:t>
            </w:r>
            <w:r>
              <w:rPr>
                <w:rFonts w:hint="eastAsia"/>
              </w:rPr>
              <w:t>の総合診療</w:t>
            </w:r>
            <w:r>
              <w:t>Skill-Up</w:t>
            </w:r>
            <w:r>
              <w:rPr>
                <w:rFonts w:hint="eastAsia"/>
              </w:rPr>
              <w:t>講座</w:t>
            </w:r>
          </w:p>
        </w:tc>
      </w:tr>
    </w:tbl>
    <w:p w14:paraId="35EDB6BE" w14:textId="66ECA9C7" w:rsidR="00C73491" w:rsidRDefault="00454C3D" w:rsidP="00806FF3">
      <w:pPr>
        <w:rPr>
          <w:sz w:val="24"/>
          <w:szCs w:val="24"/>
        </w:rPr>
      </w:pPr>
      <w:r w:rsidRPr="00AC4422">
        <w:rPr>
          <w:rFonts w:hint="eastAsia"/>
          <w:sz w:val="24"/>
          <w:szCs w:val="24"/>
        </w:rPr>
        <w:t>２０</w:t>
      </w:r>
      <w:r w:rsidR="00EF702C">
        <w:rPr>
          <w:rFonts w:hint="eastAsia"/>
          <w:sz w:val="24"/>
          <w:szCs w:val="24"/>
        </w:rPr>
        <w:t>2</w:t>
      </w:r>
      <w:r w:rsidR="00EF702C">
        <w:rPr>
          <w:sz w:val="24"/>
          <w:szCs w:val="24"/>
        </w:rPr>
        <w:t>0</w:t>
      </w:r>
      <w:r w:rsidRPr="00AC4422">
        <w:rPr>
          <w:rFonts w:hint="eastAsia"/>
          <w:sz w:val="24"/>
          <w:szCs w:val="24"/>
        </w:rPr>
        <w:t>年</w:t>
      </w:r>
      <w:r w:rsidR="00EF702C">
        <w:rPr>
          <w:sz w:val="24"/>
          <w:szCs w:val="24"/>
        </w:rPr>
        <w:t>1</w:t>
      </w:r>
      <w:r w:rsidRPr="00AC4422">
        <w:rPr>
          <w:rFonts w:hint="eastAsia"/>
          <w:sz w:val="24"/>
          <w:szCs w:val="24"/>
        </w:rPr>
        <w:t>月</w:t>
      </w:r>
      <w:r w:rsidR="00EF702C">
        <w:rPr>
          <w:sz w:val="24"/>
          <w:szCs w:val="24"/>
        </w:rPr>
        <w:t>6</w:t>
      </w:r>
      <w:r w:rsidRPr="00AC4422">
        <w:rPr>
          <w:rFonts w:hint="eastAsia"/>
          <w:sz w:val="24"/>
          <w:szCs w:val="24"/>
        </w:rPr>
        <w:t>日～</w:t>
      </w:r>
      <w:r w:rsidR="0045388A">
        <w:rPr>
          <w:rFonts w:hint="eastAsia"/>
          <w:sz w:val="24"/>
          <w:szCs w:val="24"/>
        </w:rPr>
        <w:t>1</w:t>
      </w:r>
      <w:r w:rsidRPr="00AC4422">
        <w:rPr>
          <w:rFonts w:hint="eastAsia"/>
          <w:sz w:val="24"/>
          <w:szCs w:val="24"/>
        </w:rPr>
        <w:t>月</w:t>
      </w:r>
      <w:r w:rsidR="00EF702C">
        <w:rPr>
          <w:sz w:val="24"/>
          <w:szCs w:val="24"/>
        </w:rPr>
        <w:t>31</w:t>
      </w:r>
      <w:r w:rsidRPr="00AC4422">
        <w:rPr>
          <w:rFonts w:hint="eastAsia"/>
          <w:sz w:val="24"/>
          <w:szCs w:val="24"/>
        </w:rPr>
        <w:t>日</w:t>
      </w:r>
    </w:p>
    <w:p w14:paraId="1BED4059" w14:textId="0B650E4B" w:rsidR="00017234" w:rsidRDefault="00017234" w:rsidP="00806FF3">
      <w:pPr>
        <w:rPr>
          <w:sz w:val="24"/>
          <w:szCs w:val="24"/>
        </w:rPr>
      </w:pPr>
      <w:r w:rsidRPr="00AC4422">
        <w:rPr>
          <w:rFonts w:hint="eastAsia"/>
          <w:sz w:val="24"/>
          <w:szCs w:val="24"/>
        </w:rPr>
        <w:t>参加者：</w:t>
      </w:r>
      <w:r w:rsidR="00EF702C">
        <w:rPr>
          <w:rFonts w:hint="eastAsia"/>
          <w:sz w:val="24"/>
          <w:szCs w:val="24"/>
        </w:rPr>
        <w:t>成川ほの香</w:t>
      </w:r>
      <w:r w:rsidR="00E62F1E">
        <w:rPr>
          <w:rFonts w:hint="eastAsia"/>
          <w:sz w:val="24"/>
          <w:szCs w:val="24"/>
        </w:rPr>
        <w:t>、</w:t>
      </w:r>
      <w:r w:rsidR="00EF702C">
        <w:rPr>
          <w:rFonts w:hint="eastAsia"/>
          <w:sz w:val="24"/>
          <w:szCs w:val="24"/>
        </w:rPr>
        <w:t>藤田昌秀</w:t>
      </w:r>
    </w:p>
    <w:p w14:paraId="0C5C3E2D" w14:textId="58B06CF3" w:rsidR="00AC79F7" w:rsidRDefault="001B41CF" w:rsidP="00880D85">
      <w:pPr>
        <w:rPr>
          <w:rFonts w:ascii="メイリオ" w:eastAsia="メイリオ" w:hAnsi="メイリオ"/>
          <w:color w:val="333333"/>
          <w:sz w:val="21"/>
          <w:szCs w:val="21"/>
          <w:shd w:val="clear" w:color="auto" w:fill="FFFFFF"/>
        </w:rPr>
      </w:pPr>
      <w:r>
        <w:rPr>
          <w:rFonts w:ascii="メイリオ" w:eastAsia="メイリオ" w:hAnsi="メイリオ" w:hint="eastAsia"/>
          <w:color w:val="333333"/>
          <w:sz w:val="21"/>
          <w:szCs w:val="21"/>
          <w:shd w:val="clear" w:color="auto" w:fill="FFFFFF"/>
        </w:rPr>
        <w:t>「家族を想うとき」（ケン・ローチ監督、英国）を観た。家族のだんらん場を求めて、宅配業に就く。そこから、休む時間もない、地獄が始まる。アマゾン、楽天などに依存した自分の</w:t>
      </w:r>
      <w:r w:rsidR="005F746F">
        <w:rPr>
          <w:rFonts w:ascii="メイリオ" w:eastAsia="メイリオ" w:hAnsi="メイリオ" w:hint="eastAsia"/>
          <w:color w:val="333333"/>
          <w:sz w:val="21"/>
          <w:szCs w:val="21"/>
          <w:shd w:val="clear" w:color="auto" w:fill="FFFFFF"/>
        </w:rPr>
        <w:t>生活</w:t>
      </w:r>
      <w:r>
        <w:rPr>
          <w:rFonts w:ascii="メイリオ" w:eastAsia="メイリオ" w:hAnsi="メイリオ" w:hint="eastAsia"/>
          <w:color w:val="333333"/>
          <w:sz w:val="21"/>
          <w:szCs w:val="21"/>
          <w:shd w:val="clear" w:color="auto" w:fill="FFFFFF"/>
        </w:rPr>
        <w:t>が反省させられる。</w:t>
      </w:r>
    </w:p>
    <w:p w14:paraId="4B7EB139" w14:textId="41F3D4B5" w:rsidR="001F77B3" w:rsidRPr="00FA68FB" w:rsidRDefault="001F77B3" w:rsidP="00880D85">
      <w:pPr>
        <w:rPr>
          <w:rFonts w:ascii="メイリオ" w:eastAsia="メイリオ" w:hAnsi="メイリオ"/>
          <w:color w:val="333333"/>
          <w:sz w:val="21"/>
          <w:szCs w:val="21"/>
          <w:shd w:val="clear" w:color="auto" w:fill="FFFFFF"/>
        </w:rPr>
      </w:pPr>
      <w:r w:rsidRPr="00FA68FB">
        <w:rPr>
          <w:rFonts w:ascii="メイリオ" w:eastAsia="メイリオ" w:hAnsi="メイリオ" w:hint="eastAsia"/>
          <w:color w:val="333333"/>
          <w:sz w:val="21"/>
          <w:szCs w:val="21"/>
          <w:shd w:val="clear" w:color="auto" w:fill="FFFFFF"/>
        </w:rPr>
        <w:t>「</w:t>
      </w:r>
      <w:r w:rsidR="00492075" w:rsidRPr="00FA68FB">
        <w:rPr>
          <w:rFonts w:ascii="メイリオ" w:eastAsia="メイリオ" w:hAnsi="メイリオ" w:hint="eastAsia"/>
          <w:color w:val="333333"/>
          <w:sz w:val="21"/>
          <w:szCs w:val="21"/>
          <w:shd w:val="clear" w:color="auto" w:fill="FFFFFF"/>
        </w:rPr>
        <w:t>セレモニー</w:t>
      </w:r>
      <w:r w:rsidRPr="00FA68FB">
        <w:rPr>
          <w:rFonts w:ascii="メイリオ" w:eastAsia="メイリオ" w:hAnsi="メイリオ" w:hint="eastAsia"/>
          <w:color w:val="333333"/>
          <w:sz w:val="21"/>
          <w:szCs w:val="21"/>
          <w:shd w:val="clear" w:color="auto" w:fill="FFFFFF"/>
        </w:rPr>
        <w:t>」（</w:t>
      </w:r>
      <w:r w:rsidR="00FA68FB" w:rsidRPr="00FA68FB">
        <w:rPr>
          <w:rFonts w:ascii="メイリオ" w:eastAsia="メイリオ" w:hAnsi="メイリオ" w:hint="eastAsia"/>
          <w:color w:val="333333"/>
          <w:sz w:val="21"/>
          <w:szCs w:val="21"/>
          <w:shd w:val="clear" w:color="auto" w:fill="FFFFFF"/>
        </w:rPr>
        <w:t>王力雄</w:t>
      </w:r>
      <w:r w:rsidRPr="00FA68FB">
        <w:rPr>
          <w:rFonts w:ascii="メイリオ" w:eastAsia="メイリオ" w:hAnsi="メイリオ" w:hint="eastAsia"/>
          <w:color w:val="333333"/>
          <w:sz w:val="21"/>
          <w:szCs w:val="21"/>
          <w:shd w:val="clear" w:color="auto" w:fill="FFFFFF"/>
        </w:rPr>
        <w:t>著、</w:t>
      </w:r>
      <w:r w:rsidR="00492075" w:rsidRPr="00FA68FB">
        <w:rPr>
          <w:rFonts w:ascii="メイリオ" w:eastAsia="メイリオ" w:hAnsi="メイリオ" w:hint="eastAsia"/>
          <w:color w:val="333333"/>
          <w:sz w:val="21"/>
          <w:szCs w:val="21"/>
          <w:shd w:val="clear" w:color="auto" w:fill="FFFFFF"/>
        </w:rPr>
        <w:t>藤原書店</w:t>
      </w:r>
      <w:r w:rsidRPr="00FA68FB">
        <w:rPr>
          <w:rFonts w:ascii="メイリオ" w:eastAsia="メイリオ" w:hAnsi="メイリオ" w:hint="eastAsia"/>
          <w:color w:val="333333"/>
          <w:sz w:val="21"/>
          <w:szCs w:val="21"/>
          <w:shd w:val="clear" w:color="auto" w:fill="FFFFFF"/>
        </w:rPr>
        <w:t>）を読んだ。</w:t>
      </w:r>
      <w:r w:rsidR="00492075" w:rsidRPr="00FA68FB">
        <w:rPr>
          <w:rFonts w:ascii="メイリオ" w:eastAsia="メイリオ" w:hAnsi="メイリオ" w:hint="eastAsia"/>
          <w:color w:val="333333"/>
          <w:sz w:val="21"/>
          <w:szCs w:val="21"/>
          <w:shd w:val="clear" w:color="auto" w:fill="FFFFFF"/>
        </w:rPr>
        <w:t>中国の現状を批判したディストピア小説である。</w:t>
      </w:r>
      <w:r w:rsidR="00FA68FB" w:rsidRPr="00FA68FB">
        <w:rPr>
          <w:rFonts w:ascii="メイリオ" w:eastAsia="メイリオ" w:hAnsi="メイリオ" w:hint="eastAsia"/>
          <w:color w:val="333333"/>
          <w:sz w:val="21"/>
          <w:szCs w:val="21"/>
          <w:shd w:val="clear" w:color="auto" w:fill="FFFFFF"/>
        </w:rPr>
        <w:t>AIを用いた国民の監視、国家的レベルでの情報操作や捏造、それに個人の欲望が絡むSF。</w:t>
      </w:r>
      <w:r w:rsidR="00492075" w:rsidRPr="00FA68FB">
        <w:rPr>
          <w:rFonts w:ascii="メイリオ" w:eastAsia="メイリオ" w:hAnsi="メイリオ" w:hint="eastAsia"/>
          <w:color w:val="333333"/>
          <w:sz w:val="21"/>
          <w:szCs w:val="21"/>
          <w:shd w:val="clear" w:color="auto" w:fill="FFFFFF"/>
        </w:rPr>
        <w:t>靴に情報端末を埋め込んで、国民</w:t>
      </w:r>
      <w:r w:rsidR="00D815AA">
        <w:rPr>
          <w:rFonts w:ascii="メイリオ" w:eastAsia="メイリオ" w:hAnsi="メイリオ" w:hint="eastAsia"/>
          <w:color w:val="333333"/>
          <w:sz w:val="21"/>
          <w:szCs w:val="21"/>
          <w:shd w:val="clear" w:color="auto" w:fill="FFFFFF"/>
        </w:rPr>
        <w:t>の</w:t>
      </w:r>
      <w:r w:rsidR="00492075" w:rsidRPr="00FA68FB">
        <w:rPr>
          <w:rFonts w:ascii="メイリオ" w:eastAsia="メイリオ" w:hAnsi="メイリオ" w:hint="eastAsia"/>
          <w:color w:val="333333"/>
          <w:sz w:val="21"/>
          <w:szCs w:val="21"/>
          <w:shd w:val="clear" w:color="auto" w:fill="FFFFFF"/>
        </w:rPr>
        <w:t>情報管理をするシステムなど、</w:t>
      </w:r>
      <w:r w:rsidR="001B41CF" w:rsidRPr="00FA68FB">
        <w:rPr>
          <w:rFonts w:ascii="メイリオ" w:eastAsia="メイリオ" w:hAnsi="メイリオ" w:hint="eastAsia"/>
          <w:color w:val="333333"/>
          <w:sz w:val="21"/>
          <w:szCs w:val="21"/>
          <w:shd w:val="clear" w:color="auto" w:fill="FFFFFF"/>
        </w:rPr>
        <w:t>実行されそうな恐ろしい方法が次々にでてくる。</w:t>
      </w:r>
      <w:r w:rsidR="00D815AA">
        <w:rPr>
          <w:rFonts w:ascii="メイリオ" w:eastAsia="メイリオ" w:hAnsi="メイリオ" w:hint="eastAsia"/>
          <w:color w:val="333333"/>
          <w:sz w:val="21"/>
          <w:szCs w:val="21"/>
          <w:shd w:val="clear" w:color="auto" w:fill="FFFFFF"/>
        </w:rPr>
        <w:t>「1984年」でジョージ・オーウェルの懸念した世界がすぐそこに迫っている。米中貿易戦争、インラン・米国の戦争間近の状態。FACTFULNESSでハンス・ロスリングの</w:t>
      </w:r>
      <w:r w:rsidR="005F746F">
        <w:rPr>
          <w:rFonts w:ascii="メイリオ" w:eastAsia="メイリオ" w:hAnsi="メイリオ" w:hint="eastAsia"/>
          <w:color w:val="333333"/>
          <w:sz w:val="21"/>
          <w:szCs w:val="21"/>
          <w:shd w:val="clear" w:color="auto" w:fill="FFFFFF"/>
        </w:rPr>
        <w:t>「</w:t>
      </w:r>
      <w:r w:rsidR="00D815AA">
        <w:rPr>
          <w:rFonts w:ascii="メイリオ" w:eastAsia="メイリオ" w:hAnsi="メイリオ" w:hint="eastAsia"/>
          <w:color w:val="333333"/>
          <w:sz w:val="21"/>
          <w:szCs w:val="21"/>
          <w:shd w:val="clear" w:color="auto" w:fill="FFFFFF"/>
        </w:rPr>
        <w:t>世界は良い方向に向かっている</w:t>
      </w:r>
      <w:r w:rsidR="005F746F">
        <w:rPr>
          <w:rFonts w:ascii="メイリオ" w:eastAsia="メイリオ" w:hAnsi="メイリオ" w:hint="eastAsia"/>
          <w:color w:val="333333"/>
          <w:sz w:val="21"/>
          <w:szCs w:val="21"/>
          <w:shd w:val="clear" w:color="auto" w:fill="FFFFFF"/>
        </w:rPr>
        <w:t>」</w:t>
      </w:r>
      <w:r w:rsidR="00D815AA">
        <w:rPr>
          <w:rFonts w:ascii="メイリオ" w:eastAsia="メイリオ" w:hAnsi="メイリオ" w:hint="eastAsia"/>
          <w:color w:val="333333"/>
          <w:sz w:val="21"/>
          <w:szCs w:val="21"/>
          <w:shd w:val="clear" w:color="auto" w:fill="FFFFFF"/>
        </w:rPr>
        <w:t>という楽観論にそう簡単に頷けない。</w:t>
      </w:r>
    </w:p>
    <w:p w14:paraId="4C58435B" w14:textId="367ACB4D" w:rsidR="00FA68FB" w:rsidRPr="00633CFB" w:rsidRDefault="00FA68FB" w:rsidP="00880D85">
      <w:pPr>
        <w:rPr>
          <w:rFonts w:ascii="メイリオ" w:eastAsia="メイリオ" w:hAnsi="メイリオ"/>
          <w:color w:val="333333"/>
          <w:sz w:val="21"/>
          <w:szCs w:val="21"/>
          <w:shd w:val="clear" w:color="auto" w:fill="FFFFFF"/>
        </w:rPr>
      </w:pPr>
    </w:p>
    <w:tbl>
      <w:tblPr>
        <w:tblStyle w:val="aff1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4"/>
        <w:gridCol w:w="5379"/>
        <w:gridCol w:w="1823"/>
      </w:tblGrid>
      <w:tr w:rsidR="00670058" w:rsidRPr="008A2954" w14:paraId="79DF99EA" w14:textId="77777777" w:rsidTr="006811CB">
        <w:trPr>
          <w:trHeight w:val="432"/>
        </w:trPr>
        <w:tc>
          <w:tcPr>
            <w:tcW w:w="1010" w:type="pct"/>
            <w:tcBorders>
              <w:bottom w:val="single" w:sz="4" w:space="0" w:color="auto"/>
            </w:tcBorders>
            <w:shd w:val="clear" w:color="auto" w:fill="731F1C" w:themeFill="accent5"/>
            <w:vAlign w:val="center"/>
          </w:tcPr>
          <w:p w14:paraId="5C81E0BE" w14:textId="77777777" w:rsidR="00670058" w:rsidRPr="008A2954" w:rsidRDefault="00454C3D" w:rsidP="00257184">
            <w:pPr>
              <w:pStyle w:val="1"/>
              <w:outlineLvl w:val="0"/>
            </w:pPr>
            <w:r>
              <w:rPr>
                <w:rFonts w:hint="eastAsia"/>
              </w:rPr>
              <w:t>症例</w:t>
            </w:r>
          </w:p>
        </w:tc>
        <w:tc>
          <w:tcPr>
            <w:tcW w:w="2980" w:type="pct"/>
            <w:tcBorders>
              <w:bottom w:val="single" w:sz="4" w:space="0" w:color="auto"/>
            </w:tcBorders>
            <w:shd w:val="clear" w:color="auto" w:fill="731F1C" w:themeFill="accent5"/>
            <w:vAlign w:val="center"/>
          </w:tcPr>
          <w:p w14:paraId="7D97AFDD" w14:textId="77777777" w:rsidR="00670058" w:rsidRPr="008A2954" w:rsidRDefault="00454C3D" w:rsidP="00257184">
            <w:pPr>
              <w:pStyle w:val="1"/>
              <w:outlineLvl w:val="0"/>
            </w:pPr>
            <w:r>
              <w:rPr>
                <w:rFonts w:hint="eastAsia"/>
              </w:rPr>
              <w:t>病名/内容</w:t>
            </w:r>
          </w:p>
        </w:tc>
        <w:tc>
          <w:tcPr>
            <w:tcW w:w="1010" w:type="pct"/>
            <w:tcBorders>
              <w:bottom w:val="single" w:sz="4" w:space="0" w:color="auto"/>
            </w:tcBorders>
            <w:shd w:val="clear" w:color="auto" w:fill="731F1C" w:themeFill="accent5"/>
            <w:vAlign w:val="center"/>
          </w:tcPr>
          <w:p w14:paraId="3F429F21" w14:textId="77777777" w:rsidR="00670058" w:rsidRPr="008A2954" w:rsidRDefault="00454C3D" w:rsidP="00257184">
            <w:pPr>
              <w:pStyle w:val="1"/>
              <w:outlineLvl w:val="0"/>
            </w:pPr>
            <w:r>
              <w:rPr>
                <w:rFonts w:hint="eastAsia"/>
              </w:rPr>
              <w:t>開催日</w:t>
            </w:r>
          </w:p>
        </w:tc>
      </w:tr>
      <w:tr w:rsidR="00F07BFC" w:rsidRPr="00AC4422" w14:paraId="52C049A6" w14:textId="77777777" w:rsidTr="006811C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0F9A3B" w14:textId="7B2B350F" w:rsidR="00F07BFC" w:rsidRDefault="00F07BFC" w:rsidP="00F07BFC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レクチャー</w:t>
            </w:r>
            <w:r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9CBF5E" w14:textId="439F7423" w:rsidR="00F07BFC" w:rsidRDefault="00F07BFC" w:rsidP="00F07BFC">
            <w:pPr>
              <w:rPr>
                <w:sz w:val="24"/>
                <w:szCs w:val="24"/>
              </w:rPr>
            </w:pPr>
            <w:r w:rsidRPr="00AC4422">
              <w:rPr>
                <w:sz w:val="24"/>
                <w:szCs w:val="24"/>
              </w:rPr>
              <w:t>Opening Statement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6675C2" w14:textId="216D5A87" w:rsidR="00F07BFC" w:rsidRDefault="0019286F" w:rsidP="00F07BF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 w:rsidR="00F07BFC" w:rsidRPr="00AC4422">
              <w:rPr>
                <w:rFonts w:hint="eastAsia"/>
                <w:sz w:val="24"/>
                <w:szCs w:val="24"/>
              </w:rPr>
              <w:t>月</w:t>
            </w:r>
            <w:r w:rsidR="00492075">
              <w:rPr>
                <w:rFonts w:hint="eastAsia"/>
                <w:sz w:val="24"/>
                <w:szCs w:val="24"/>
              </w:rPr>
              <w:t>7</w:t>
            </w:r>
            <w:r w:rsidR="00F07BFC"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F07BFC" w:rsidRPr="00AC4422" w14:paraId="1784FCF4" w14:textId="77777777" w:rsidTr="006811C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79D5B1" w14:textId="556755C2" w:rsidR="00F07BFC" w:rsidRDefault="00673A39" w:rsidP="00F07BFC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レクチャー</w:t>
            </w:r>
            <w:r>
              <w:rPr>
                <w:rFonts w:hint="eastAsia"/>
                <w:sz w:val="24"/>
                <w:szCs w:val="24"/>
              </w:rPr>
              <w:t>2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079CF3" w14:textId="7BA9E4FF" w:rsidR="00F07BFC" w:rsidRDefault="00F07BFC" w:rsidP="00F07BFC">
            <w:pPr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 xml:space="preserve">Semantic </w:t>
            </w:r>
            <w:r w:rsidRPr="00AC4422">
              <w:rPr>
                <w:sz w:val="24"/>
                <w:szCs w:val="24"/>
              </w:rPr>
              <w:t>Qualifier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1CF236" w14:textId="5B1428BC" w:rsidR="00F07BFC" w:rsidRDefault="00492075" w:rsidP="00F07BF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7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885E7B" w:rsidRPr="00AC4422" w14:paraId="2731BD27" w14:textId="77777777" w:rsidTr="006811C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827455" w14:textId="5C22CE5F" w:rsidR="00885E7B" w:rsidRDefault="00885E7B" w:rsidP="00885E7B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レクチャー</w:t>
            </w:r>
            <w:r>
              <w:rPr>
                <w:rFonts w:hint="eastAsia"/>
                <w:sz w:val="24"/>
                <w:szCs w:val="24"/>
              </w:rPr>
              <w:t>3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B591BB" w14:textId="3E53EAA1" w:rsidR="00885E7B" w:rsidRDefault="00885E7B" w:rsidP="00885E7B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ＶＩＮＤＩＣＡＴＥ－Ｐ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A49D41" w14:textId="4DA895D5" w:rsidR="00885E7B" w:rsidRDefault="00492075" w:rsidP="00885E7B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7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492075" w:rsidRPr="00AC4422" w14:paraId="711E281C" w14:textId="77777777" w:rsidTr="006811C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E3A10E" w14:textId="04DA544B" w:rsidR="00492075" w:rsidRPr="00AC4422" w:rsidRDefault="00492075" w:rsidP="00492075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レクチャー４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A671DF" w14:textId="2A0D8459" w:rsidR="00492075" w:rsidRPr="00AC4422" w:rsidRDefault="00492075" w:rsidP="0049207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オッカムの剃刀、ヒッカムの格言、サットンの法則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6B6568" w14:textId="661C8DA2" w:rsidR="00492075" w:rsidRDefault="00492075" w:rsidP="00492075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7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492075" w:rsidRPr="00AC4422" w14:paraId="4EF8EAB8" w14:textId="77777777" w:rsidTr="006811C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CAC51B" w14:textId="66440F49" w:rsidR="00492075" w:rsidRPr="00AC4422" w:rsidRDefault="00492075" w:rsidP="00492075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症例１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F8876E" w14:textId="74EF9428" w:rsidR="00492075" w:rsidRPr="00AC4422" w:rsidRDefault="00492075" w:rsidP="00492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Crowned dens syndrome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707302" w14:textId="72B035E1" w:rsidR="00492075" w:rsidRDefault="00492075" w:rsidP="00492075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7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492075" w:rsidRPr="00AC4422" w14:paraId="5E472ACD" w14:textId="77777777" w:rsidTr="006811C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6DE831" w14:textId="52CDD43D" w:rsidR="00492075" w:rsidRPr="00AC4422" w:rsidRDefault="00492075" w:rsidP="00492075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症例2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718B65" w14:textId="6B790FF9" w:rsidR="00492075" w:rsidRPr="00AC4422" w:rsidRDefault="00492075" w:rsidP="0049207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ジギタリス中毒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FD9B9A" w14:textId="145BBA83" w:rsidR="00492075" w:rsidRDefault="00492075" w:rsidP="00492075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7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492075" w:rsidRPr="00AC4422" w14:paraId="11C6FB0A" w14:textId="77777777" w:rsidTr="006811C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87DCDC" w14:textId="59E376EC" w:rsidR="00492075" w:rsidRPr="00AC4422" w:rsidRDefault="00492075" w:rsidP="00492075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症例3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30B213" w14:textId="159BD4CB" w:rsidR="00492075" w:rsidRPr="00AC4422" w:rsidRDefault="00492075" w:rsidP="0049207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複合性局所疼痛症候群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2C47AF" w14:textId="72CD7DB0" w:rsidR="00492075" w:rsidRDefault="00492075" w:rsidP="00492075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7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492075" w:rsidRPr="00AC4422" w14:paraId="69E2DEF1" w14:textId="77777777" w:rsidTr="006811C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7F7008" w14:textId="317203F6" w:rsidR="00492075" w:rsidRPr="00AC4422" w:rsidRDefault="00492075" w:rsidP="00492075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症例4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F9B7E0" w14:textId="748AF535" w:rsidR="00492075" w:rsidRPr="00AC4422" w:rsidRDefault="00492075" w:rsidP="0049207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睡眠関連摂食障害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0FE577" w14:textId="67FA7D12" w:rsidR="00492075" w:rsidRDefault="00492075" w:rsidP="00492075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7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492075" w:rsidRPr="00AC4422" w14:paraId="5E090D4C" w14:textId="77777777" w:rsidTr="006811C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F134BB" w14:textId="16D91226" w:rsidR="00492075" w:rsidRPr="00AC4422" w:rsidRDefault="00492075" w:rsidP="00492075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症例5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80B8D5" w14:textId="02AEB4CE" w:rsidR="00492075" w:rsidRPr="00AC4422" w:rsidRDefault="00492075" w:rsidP="0049207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骨盤内炎症性症候群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3FA77D" w14:textId="1444B2FD" w:rsidR="00492075" w:rsidRDefault="00492075" w:rsidP="00492075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7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492075" w:rsidRPr="00AC4422" w14:paraId="473BBD3A" w14:textId="77777777" w:rsidTr="006811C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E787D2" w14:textId="4C2172F7" w:rsidR="00492075" w:rsidRDefault="00492075" w:rsidP="00492075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症例６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524586" w14:textId="6D01B456" w:rsidR="00492075" w:rsidRDefault="00492075" w:rsidP="0049207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尿管結石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421567" w14:textId="0642D910" w:rsidR="00492075" w:rsidRDefault="00492075" w:rsidP="00492075">
            <w:pPr>
              <w:spacing w:before="120"/>
              <w:ind w:firstLineChars="100" w:firstLine="24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7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492075" w:rsidRPr="00AC4422" w14:paraId="0C7C5038" w14:textId="77777777" w:rsidTr="006811C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2624D5" w14:textId="6AED2184" w:rsidR="00492075" w:rsidRPr="00AC4422" w:rsidRDefault="00492075" w:rsidP="00492075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症例7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5FB554" w14:textId="31199513" w:rsidR="00492075" w:rsidRPr="00AC4422" w:rsidRDefault="00BE000A" w:rsidP="0049207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精巣捻転症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BC28F6" w14:textId="527832E9" w:rsidR="00492075" w:rsidRDefault="00BE000A" w:rsidP="00492075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8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492075" w:rsidRPr="00AC4422" w14:paraId="2BBBD6E3" w14:textId="77777777" w:rsidTr="006811C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FE656A" w14:textId="75BEFDBA" w:rsidR="00492075" w:rsidRPr="00AC4422" w:rsidRDefault="00492075" w:rsidP="00492075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症例8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857C55" w14:textId="221174B7" w:rsidR="00492075" w:rsidRPr="00AC4422" w:rsidRDefault="00BE000A" w:rsidP="0049207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憩室出血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FFA724" w14:textId="5CFD86AD" w:rsidR="00492075" w:rsidRDefault="00BE000A" w:rsidP="00492075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8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492075" w:rsidRPr="00AC4422" w14:paraId="42263E94" w14:textId="77777777" w:rsidTr="006811C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49AC99" w14:textId="3FB8D2D0" w:rsidR="00492075" w:rsidRPr="00AC4422" w:rsidRDefault="00492075" w:rsidP="00492075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症例9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6F2813" w14:textId="42BBD118" w:rsidR="00492075" w:rsidRPr="00AC4422" w:rsidRDefault="00BE000A" w:rsidP="0049207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書痙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61271B" w14:textId="641BA468" w:rsidR="00492075" w:rsidRDefault="00BE000A" w:rsidP="00492075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8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492075" w:rsidRPr="00AC4422" w14:paraId="413616B7" w14:textId="77777777" w:rsidTr="006811C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382CDB" w14:textId="2D2706C5" w:rsidR="00492075" w:rsidRPr="00AC4422" w:rsidRDefault="00492075" w:rsidP="00492075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症例10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1DB495" w14:textId="52ED2D16" w:rsidR="00492075" w:rsidRPr="00AC4422" w:rsidRDefault="00BE000A" w:rsidP="0049207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一過性全健忘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A5AEF6" w14:textId="0EC2AE02" w:rsidR="00492075" w:rsidRDefault="00BE000A" w:rsidP="00492075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8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492075" w:rsidRPr="00AC4422" w14:paraId="25970467" w14:textId="77777777" w:rsidTr="006811C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3D1C22" w14:textId="003C8580" w:rsidR="00492075" w:rsidRPr="00AC4422" w:rsidRDefault="00492075" w:rsidP="00492075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症例11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6D2E99" w14:textId="6A2851BD" w:rsidR="00492075" w:rsidRPr="00AC4422" w:rsidRDefault="00BE000A" w:rsidP="0049207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縦隔機種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A19326" w14:textId="028DFE81" w:rsidR="00492075" w:rsidRDefault="00BE000A" w:rsidP="00492075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8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492075" w:rsidRPr="00AC4422" w14:paraId="1EBAEE6E" w14:textId="77777777" w:rsidTr="006811C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DA4B49" w14:textId="4AE806BA" w:rsidR="00492075" w:rsidRPr="00AC4422" w:rsidRDefault="00492075" w:rsidP="00492075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症例12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871C3E" w14:textId="3D368A20" w:rsidR="00492075" w:rsidRPr="00AC4422" w:rsidRDefault="00BE000A" w:rsidP="0049207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起立性低血圧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533F95" w14:textId="0D14E69F" w:rsidR="00492075" w:rsidRDefault="00BE000A" w:rsidP="00492075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8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492075" w:rsidRPr="00AC4422" w14:paraId="68588C2B" w14:textId="77777777" w:rsidTr="006811C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20998D" w14:textId="1899F41B" w:rsidR="00492075" w:rsidRPr="00AC4422" w:rsidRDefault="00492075" w:rsidP="00492075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rFonts w:hint="eastAsia"/>
                <w:sz w:val="24"/>
                <w:szCs w:val="24"/>
              </w:rPr>
              <w:t>１3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AF6D4C" w14:textId="6310A4FF" w:rsidR="00492075" w:rsidRPr="00AC4422" w:rsidRDefault="00051892" w:rsidP="0049207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インスリノーマ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00C37D" w14:textId="392D46FE" w:rsidR="00492075" w:rsidRPr="00AC4422" w:rsidRDefault="00492075" w:rsidP="00492075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1月</w:t>
            </w:r>
            <w:r w:rsidR="00051892">
              <w:rPr>
                <w:rFonts w:hint="eastAsia"/>
                <w:sz w:val="24"/>
                <w:szCs w:val="24"/>
              </w:rPr>
              <w:t>9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492075" w:rsidRPr="00AC4422" w14:paraId="17052258" w14:textId="77777777" w:rsidTr="006811C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062DE8" w14:textId="764EADDD" w:rsidR="00492075" w:rsidRPr="00AC4422" w:rsidRDefault="00492075" w:rsidP="00492075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rFonts w:hint="eastAsia"/>
                <w:sz w:val="24"/>
                <w:szCs w:val="24"/>
              </w:rPr>
              <w:t>14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1BE06C" w14:textId="3A2E56A8" w:rsidR="00492075" w:rsidRPr="00AC4422" w:rsidRDefault="00051892" w:rsidP="0049207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テント切痕ヘルニア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7D391F" w14:textId="1758DD69" w:rsidR="00492075" w:rsidRPr="00AC4422" w:rsidRDefault="00051892" w:rsidP="00492075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1月9日</w:t>
            </w:r>
          </w:p>
        </w:tc>
      </w:tr>
      <w:tr w:rsidR="00492075" w:rsidRPr="00AC4422" w14:paraId="60E2EB79" w14:textId="77777777" w:rsidTr="006811C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0359C5" w14:textId="5FD627F3" w:rsidR="00492075" w:rsidRPr="00AC4422" w:rsidRDefault="00492075" w:rsidP="00492075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症例15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979F34" w14:textId="1AEB2ACD" w:rsidR="00492075" w:rsidRPr="00AC4422" w:rsidRDefault="00051892" w:rsidP="0049207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特発性細菌性腹膜炎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C3500D" w14:textId="0003FBE3" w:rsidR="00492075" w:rsidRPr="00AC4422" w:rsidRDefault="00051892" w:rsidP="00492075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1月9日</w:t>
            </w:r>
          </w:p>
        </w:tc>
      </w:tr>
      <w:tr w:rsidR="00492075" w:rsidRPr="00AC4422" w14:paraId="07EE1AEB" w14:textId="77777777" w:rsidTr="006811C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705865" w14:textId="440F093F" w:rsidR="00492075" w:rsidRPr="00AC4422" w:rsidRDefault="00492075" w:rsidP="00492075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rFonts w:hint="eastAsia"/>
                <w:sz w:val="24"/>
                <w:szCs w:val="24"/>
              </w:rPr>
              <w:t>16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FC19EB" w14:textId="2AFF823E" w:rsidR="00492075" w:rsidRPr="00AC4422" w:rsidRDefault="00051892" w:rsidP="0049207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卵巣腫瘍軸捻転症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7B36B1" w14:textId="2107D124" w:rsidR="00492075" w:rsidRPr="00AC4422" w:rsidRDefault="00051892" w:rsidP="00492075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1月9日</w:t>
            </w:r>
          </w:p>
        </w:tc>
      </w:tr>
      <w:tr w:rsidR="00492075" w:rsidRPr="00AC4422" w14:paraId="05F0A410" w14:textId="77777777" w:rsidTr="006811C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8B4B2A" w14:textId="7F0D22A1" w:rsidR="00492075" w:rsidRPr="00AC4422" w:rsidRDefault="00492075" w:rsidP="00492075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lastRenderedPageBreak/>
              <w:t>症例</w:t>
            </w:r>
            <w:r>
              <w:rPr>
                <w:rFonts w:hint="eastAsia"/>
                <w:sz w:val="24"/>
                <w:szCs w:val="24"/>
              </w:rPr>
              <w:t>17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CF6105" w14:textId="36CDAE71" w:rsidR="00492075" w:rsidRPr="00AC4422" w:rsidRDefault="00051892" w:rsidP="0049207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反応性関節炎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CA0A0E" w14:textId="48D51F38" w:rsidR="00492075" w:rsidRPr="00AC4422" w:rsidRDefault="00051892" w:rsidP="00492075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1月9日</w:t>
            </w:r>
          </w:p>
        </w:tc>
      </w:tr>
      <w:tr w:rsidR="00492075" w:rsidRPr="00AC4422" w14:paraId="3DDE6BA7" w14:textId="77777777" w:rsidTr="006811C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20806E" w14:textId="4D23BABB" w:rsidR="00492075" w:rsidRDefault="00492075" w:rsidP="00492075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症例18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EBB521" w14:textId="1FED575D" w:rsidR="00492075" w:rsidRDefault="00051892" w:rsidP="0049207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急性心膜炎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90A387" w14:textId="43CFBBDF" w:rsidR="00492075" w:rsidRDefault="00051892" w:rsidP="00492075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1月9日</w:t>
            </w:r>
          </w:p>
        </w:tc>
      </w:tr>
      <w:tr w:rsidR="00492075" w:rsidRPr="00AC4422" w14:paraId="4C038F7D" w14:textId="77777777" w:rsidTr="006811C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DF9751" w14:textId="44C104F8" w:rsidR="00492075" w:rsidRDefault="00492075" w:rsidP="00492075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症例19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BCC59C" w14:textId="0A141C08" w:rsidR="005F746F" w:rsidRDefault="005F746F" w:rsidP="0049207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低髄圧症候群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F5BA93" w14:textId="704A147B" w:rsidR="00492075" w:rsidRDefault="005F746F" w:rsidP="00492075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 w:rsidR="00492075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10</w:t>
            </w:r>
            <w:r w:rsidR="00492075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492075" w:rsidRPr="00AC4422" w14:paraId="3A5C7A18" w14:textId="77777777" w:rsidTr="006811C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D8553D" w14:textId="5EC12F57" w:rsidR="00492075" w:rsidRDefault="00492075" w:rsidP="00492075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rFonts w:hint="eastAsia"/>
                <w:sz w:val="24"/>
                <w:szCs w:val="24"/>
              </w:rPr>
              <w:t>20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4AEB49" w14:textId="202D6FBE" w:rsidR="00492075" w:rsidRDefault="005F746F" w:rsidP="0049207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帯状疱疹（眼周囲）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313F76" w14:textId="137B6BC0" w:rsidR="00492075" w:rsidRDefault="005F746F" w:rsidP="00492075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1月10日</w:t>
            </w:r>
          </w:p>
        </w:tc>
      </w:tr>
      <w:tr w:rsidR="00492075" w:rsidRPr="00AC4422" w14:paraId="4FFF7FED" w14:textId="77777777" w:rsidTr="006811C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D2BFB8" w14:textId="32357410" w:rsidR="00492075" w:rsidRPr="00AC4422" w:rsidRDefault="00492075" w:rsidP="00492075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症例2１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11E1BD" w14:textId="0F822C6A" w:rsidR="00492075" w:rsidRPr="00AC4422" w:rsidRDefault="005F746F" w:rsidP="0049207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急性虫垂炎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0DFF14" w14:textId="5E956B2A" w:rsidR="00492075" w:rsidRPr="00AC4422" w:rsidRDefault="005F746F" w:rsidP="00492075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1月10日</w:t>
            </w:r>
          </w:p>
        </w:tc>
      </w:tr>
      <w:tr w:rsidR="00492075" w:rsidRPr="00AC4422" w14:paraId="25C26590" w14:textId="77777777" w:rsidTr="006811C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DB82E3" w14:textId="1D0E243D" w:rsidR="00492075" w:rsidRPr="00AC4422" w:rsidRDefault="00492075" w:rsidP="00492075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症例2２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39057F" w14:textId="2E71B443" w:rsidR="00492075" w:rsidRPr="00AC4422" w:rsidRDefault="005F746F" w:rsidP="0049207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腹腔内感染症＋薬物性腎障害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94BA78" w14:textId="34738672" w:rsidR="00492075" w:rsidRPr="00AC4422" w:rsidRDefault="005F746F" w:rsidP="00492075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1月10日</w:t>
            </w:r>
          </w:p>
        </w:tc>
      </w:tr>
      <w:tr w:rsidR="00492075" w:rsidRPr="00AC4422" w14:paraId="13536119" w14:textId="77777777" w:rsidTr="006811C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BF023B" w14:textId="4C3C82EE" w:rsidR="00492075" w:rsidRPr="00AC4422" w:rsidRDefault="00492075" w:rsidP="00492075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症例2３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C55EC3" w14:textId="3D12D28C" w:rsidR="00492075" w:rsidRPr="00AC4422" w:rsidRDefault="005F746F" w:rsidP="0049207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球脊髄性筋萎縮症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D123B4" w14:textId="598B52DA" w:rsidR="00492075" w:rsidRPr="00AC4422" w:rsidRDefault="005F746F" w:rsidP="00492075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1月10日</w:t>
            </w:r>
          </w:p>
        </w:tc>
      </w:tr>
      <w:tr w:rsidR="005F746F" w:rsidRPr="00AC4422" w14:paraId="3A1813E7" w14:textId="77777777" w:rsidTr="006811C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C0B21C" w14:textId="35D1F5E0" w:rsidR="005F746F" w:rsidRPr="00AC4422" w:rsidRDefault="005F746F" w:rsidP="005F746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症例2４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7D8E38" w14:textId="1A31B0B4" w:rsidR="005F746F" w:rsidRPr="00AC4422" w:rsidRDefault="005F746F" w:rsidP="005F746F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歯性上顎洞炎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C60770" w14:textId="0EF9A795" w:rsidR="005F746F" w:rsidRPr="00AC4422" w:rsidRDefault="005F746F" w:rsidP="005F746F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1月10日</w:t>
            </w:r>
          </w:p>
        </w:tc>
      </w:tr>
      <w:tr w:rsidR="005F746F" w:rsidRPr="00AC4422" w14:paraId="09E312B8" w14:textId="77777777" w:rsidTr="006811C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C051F2" w14:textId="6EC79D8E" w:rsidR="005F746F" w:rsidRPr="00AC4422" w:rsidRDefault="005F746F" w:rsidP="005F746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症例25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148044" w14:textId="0F513B50" w:rsidR="005F746F" w:rsidRPr="00AC4422" w:rsidRDefault="005F746F" w:rsidP="005F746F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胆嚢捻転症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8971E4" w14:textId="55AC90AD" w:rsidR="005F746F" w:rsidRPr="00AC4422" w:rsidRDefault="005F746F" w:rsidP="005F746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1月10日</w:t>
            </w:r>
          </w:p>
        </w:tc>
      </w:tr>
      <w:tr w:rsidR="005F746F" w:rsidRPr="00AC4422" w14:paraId="58F96CA6" w14:textId="77777777" w:rsidTr="006811C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924"/>
        </w:trPr>
        <w:tc>
          <w:tcPr>
            <w:tcW w:w="1010" w:type="pct"/>
            <w:vAlign w:val="center"/>
          </w:tcPr>
          <w:p w14:paraId="692EE46A" w14:textId="05A776EE" w:rsidR="005F746F" w:rsidRDefault="005F746F" w:rsidP="005F746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症例2６</w:t>
            </w:r>
          </w:p>
        </w:tc>
        <w:tc>
          <w:tcPr>
            <w:tcW w:w="2980" w:type="pct"/>
            <w:vAlign w:val="center"/>
          </w:tcPr>
          <w:p w14:paraId="46FD9ECF" w14:textId="5FC280D6" w:rsidR="005F746F" w:rsidRDefault="005F746F" w:rsidP="005F746F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大腿ヘルニア</w:t>
            </w:r>
          </w:p>
        </w:tc>
        <w:tc>
          <w:tcPr>
            <w:tcW w:w="1010" w:type="pct"/>
            <w:vAlign w:val="center"/>
          </w:tcPr>
          <w:p w14:paraId="0AC23F0C" w14:textId="57C9A8F1" w:rsidR="005F746F" w:rsidRDefault="005F746F" w:rsidP="005F746F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1月10日</w:t>
            </w:r>
          </w:p>
        </w:tc>
      </w:tr>
      <w:tr w:rsidR="005F746F" w:rsidRPr="00AC4422" w14:paraId="491A01F8" w14:textId="77777777" w:rsidTr="006811C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924"/>
        </w:trPr>
        <w:tc>
          <w:tcPr>
            <w:tcW w:w="1010" w:type="pct"/>
            <w:vAlign w:val="center"/>
          </w:tcPr>
          <w:p w14:paraId="178C86BC" w14:textId="0A02CDFA" w:rsidR="005F746F" w:rsidRDefault="005F746F" w:rsidP="005F746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症例27</w:t>
            </w:r>
          </w:p>
        </w:tc>
        <w:tc>
          <w:tcPr>
            <w:tcW w:w="2980" w:type="pct"/>
            <w:vAlign w:val="center"/>
          </w:tcPr>
          <w:p w14:paraId="05199F29" w14:textId="142431F7" w:rsidR="005F746F" w:rsidRDefault="005F746F" w:rsidP="005F746F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壊死性筋膜炎</w:t>
            </w:r>
          </w:p>
        </w:tc>
        <w:tc>
          <w:tcPr>
            <w:tcW w:w="1010" w:type="pct"/>
            <w:vAlign w:val="center"/>
          </w:tcPr>
          <w:p w14:paraId="42FB9899" w14:textId="662BD9AA" w:rsidR="005F746F" w:rsidRDefault="005F746F" w:rsidP="005F746F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1月10日</w:t>
            </w:r>
          </w:p>
        </w:tc>
      </w:tr>
      <w:tr w:rsidR="005F746F" w:rsidRPr="00AC4422" w14:paraId="3734BD33" w14:textId="77777777" w:rsidTr="006811C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924"/>
        </w:trPr>
        <w:tc>
          <w:tcPr>
            <w:tcW w:w="1010" w:type="pct"/>
            <w:vAlign w:val="center"/>
          </w:tcPr>
          <w:p w14:paraId="606E4718" w14:textId="1BF6F85B" w:rsidR="005F746F" w:rsidRPr="00AC4422" w:rsidRDefault="005F746F" w:rsidP="005F746F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rFonts w:hint="eastAsia"/>
                <w:sz w:val="24"/>
                <w:szCs w:val="24"/>
              </w:rPr>
              <w:t>28</w:t>
            </w:r>
          </w:p>
        </w:tc>
        <w:tc>
          <w:tcPr>
            <w:tcW w:w="2980" w:type="pct"/>
            <w:vAlign w:val="center"/>
          </w:tcPr>
          <w:p w14:paraId="01AA5BAF" w14:textId="41882DA6" w:rsidR="005F746F" w:rsidRPr="00AC4422" w:rsidRDefault="005F746F" w:rsidP="005F746F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中性脂肪増加による急性膵炎</w:t>
            </w:r>
          </w:p>
        </w:tc>
        <w:tc>
          <w:tcPr>
            <w:tcW w:w="1010" w:type="pct"/>
            <w:vAlign w:val="center"/>
          </w:tcPr>
          <w:p w14:paraId="7F8BF4A1" w14:textId="28183AD7" w:rsidR="005F746F" w:rsidRPr="00AC4422" w:rsidRDefault="005F746F" w:rsidP="005F746F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1月10日</w:t>
            </w:r>
          </w:p>
        </w:tc>
      </w:tr>
      <w:tr w:rsidR="000077D3" w:rsidRPr="00AC4422" w14:paraId="40A29FD7" w14:textId="77777777" w:rsidTr="006811C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924"/>
        </w:trPr>
        <w:tc>
          <w:tcPr>
            <w:tcW w:w="1010" w:type="pct"/>
            <w:vAlign w:val="center"/>
          </w:tcPr>
          <w:p w14:paraId="4066FD6E" w14:textId="02FE2A1A" w:rsidR="000077D3" w:rsidRPr="00AC4422" w:rsidRDefault="000077D3" w:rsidP="005F746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レクチャー５</w:t>
            </w:r>
          </w:p>
        </w:tc>
        <w:tc>
          <w:tcPr>
            <w:tcW w:w="2980" w:type="pct"/>
            <w:vAlign w:val="center"/>
          </w:tcPr>
          <w:p w14:paraId="4A154D30" w14:textId="17C26DC4" w:rsidR="000077D3" w:rsidRDefault="000077D3" w:rsidP="005F746F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Quantitative Medical Decision-Making</w:t>
            </w:r>
          </w:p>
        </w:tc>
        <w:tc>
          <w:tcPr>
            <w:tcW w:w="1010" w:type="pct"/>
            <w:vAlign w:val="center"/>
          </w:tcPr>
          <w:p w14:paraId="2E3EF751" w14:textId="3D23954F" w:rsidR="000077D3" w:rsidRDefault="000077D3" w:rsidP="005F746F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1月14日</w:t>
            </w:r>
          </w:p>
        </w:tc>
      </w:tr>
      <w:tr w:rsidR="005F746F" w:rsidRPr="00AC4422" w14:paraId="1568CDEB" w14:textId="77777777" w:rsidTr="006811C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924"/>
        </w:trPr>
        <w:tc>
          <w:tcPr>
            <w:tcW w:w="1010" w:type="pct"/>
            <w:vAlign w:val="center"/>
          </w:tcPr>
          <w:p w14:paraId="6CF840F0" w14:textId="2F0708FA" w:rsidR="005F746F" w:rsidRPr="00AC4422" w:rsidRDefault="005F746F" w:rsidP="005F746F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rFonts w:hint="eastAsia"/>
                <w:sz w:val="24"/>
                <w:szCs w:val="24"/>
              </w:rPr>
              <w:t>29</w:t>
            </w:r>
          </w:p>
        </w:tc>
        <w:tc>
          <w:tcPr>
            <w:tcW w:w="2980" w:type="pct"/>
            <w:vAlign w:val="center"/>
          </w:tcPr>
          <w:p w14:paraId="0AE0203E" w14:textId="7F832703" w:rsidR="005F746F" w:rsidRPr="00AC4422" w:rsidRDefault="00AF51FB" w:rsidP="005F746F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肺炎（Heckerling model</w:t>
            </w:r>
            <w:r>
              <w:rPr>
                <w:sz w:val="24"/>
                <w:szCs w:val="24"/>
              </w:rPr>
              <w:t>）</w:t>
            </w:r>
          </w:p>
        </w:tc>
        <w:tc>
          <w:tcPr>
            <w:tcW w:w="1010" w:type="pct"/>
            <w:vAlign w:val="center"/>
          </w:tcPr>
          <w:p w14:paraId="5341911C" w14:textId="20EA397B" w:rsidR="005F746F" w:rsidRPr="00AC4422" w:rsidRDefault="005F746F" w:rsidP="005F746F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</w:t>
            </w:r>
            <w:r w:rsidR="00AF51FB">
              <w:rPr>
                <w:rFonts w:hint="eastAsia"/>
                <w:sz w:val="24"/>
                <w:szCs w:val="24"/>
              </w:rPr>
              <w:t>4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5F746F" w:rsidRPr="00AC4422" w14:paraId="11822E35" w14:textId="77777777" w:rsidTr="006811C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5F3007CA" w14:textId="6473BBFE" w:rsidR="005F746F" w:rsidRPr="00AC4422" w:rsidRDefault="005F746F" w:rsidP="005F746F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rFonts w:hint="eastAsia"/>
                <w:sz w:val="24"/>
                <w:szCs w:val="24"/>
              </w:rPr>
              <w:t>30</w:t>
            </w:r>
          </w:p>
        </w:tc>
        <w:tc>
          <w:tcPr>
            <w:tcW w:w="2980" w:type="pct"/>
            <w:vAlign w:val="center"/>
          </w:tcPr>
          <w:p w14:paraId="50A7AF5B" w14:textId="1621E748" w:rsidR="005F746F" w:rsidRPr="00AC4422" w:rsidRDefault="00AF51FB" w:rsidP="005F746F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咽頭炎（</w:t>
            </w:r>
            <w:proofErr w:type="spellStart"/>
            <w:r>
              <w:rPr>
                <w:rFonts w:hint="eastAsia"/>
                <w:sz w:val="24"/>
                <w:szCs w:val="24"/>
              </w:rPr>
              <w:t>Centor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score</w:t>
            </w:r>
            <w:r>
              <w:rPr>
                <w:sz w:val="24"/>
                <w:szCs w:val="24"/>
              </w:rPr>
              <w:t>）</w:t>
            </w:r>
          </w:p>
        </w:tc>
        <w:tc>
          <w:tcPr>
            <w:tcW w:w="1010" w:type="pct"/>
            <w:vAlign w:val="center"/>
          </w:tcPr>
          <w:p w14:paraId="4BFF057B" w14:textId="0BF6F895" w:rsidR="005F746F" w:rsidRPr="00AC4422" w:rsidRDefault="00AF51FB" w:rsidP="005F746F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14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5F746F" w:rsidRPr="00AC4422" w14:paraId="78877F3B" w14:textId="77777777" w:rsidTr="006811C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0D339EA5" w14:textId="461EB860" w:rsidR="005F746F" w:rsidRPr="00AC4422" w:rsidRDefault="005F746F" w:rsidP="005F746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症例3１</w:t>
            </w:r>
          </w:p>
        </w:tc>
        <w:tc>
          <w:tcPr>
            <w:tcW w:w="2980" w:type="pct"/>
            <w:vAlign w:val="center"/>
          </w:tcPr>
          <w:p w14:paraId="1059D8AA" w14:textId="0CCCDD58" w:rsidR="005F746F" w:rsidRPr="00AC4422" w:rsidRDefault="00AF51FB" w:rsidP="005F746F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海綿静脈洞血栓症</w:t>
            </w:r>
          </w:p>
        </w:tc>
        <w:tc>
          <w:tcPr>
            <w:tcW w:w="1010" w:type="pct"/>
            <w:vAlign w:val="center"/>
          </w:tcPr>
          <w:p w14:paraId="61D9B87D" w14:textId="6E88F0B7" w:rsidR="005F746F" w:rsidRPr="00AC4422" w:rsidRDefault="00AF51FB" w:rsidP="005F746F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14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5F746F" w:rsidRPr="00AC4422" w14:paraId="5B7A279A" w14:textId="77777777" w:rsidTr="006811C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0F8182DD" w14:textId="0552A67B" w:rsidR="005F746F" w:rsidRPr="00AC4422" w:rsidRDefault="005F746F" w:rsidP="005F746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症例3２</w:t>
            </w:r>
          </w:p>
        </w:tc>
        <w:tc>
          <w:tcPr>
            <w:tcW w:w="2980" w:type="pct"/>
            <w:vAlign w:val="center"/>
          </w:tcPr>
          <w:p w14:paraId="7686102E" w14:textId="77FEF20C" w:rsidR="005F746F" w:rsidRPr="00AC4422" w:rsidRDefault="00AF51FB" w:rsidP="005F746F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たこつば心筋症</w:t>
            </w:r>
          </w:p>
        </w:tc>
        <w:tc>
          <w:tcPr>
            <w:tcW w:w="1010" w:type="pct"/>
            <w:vAlign w:val="center"/>
          </w:tcPr>
          <w:p w14:paraId="1027A1E2" w14:textId="6AB84126" w:rsidR="005F746F" w:rsidRPr="00AC4422" w:rsidRDefault="00AF51FB" w:rsidP="005F746F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14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5F746F" w:rsidRPr="00AC4422" w14:paraId="451E898A" w14:textId="77777777" w:rsidTr="006811C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08C26E3E" w14:textId="243C23D4" w:rsidR="005F746F" w:rsidRPr="00AC4422" w:rsidRDefault="005F746F" w:rsidP="005F746F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rFonts w:hint="eastAsia"/>
                <w:sz w:val="24"/>
                <w:szCs w:val="24"/>
              </w:rPr>
              <w:t>33</w:t>
            </w:r>
          </w:p>
        </w:tc>
        <w:tc>
          <w:tcPr>
            <w:tcW w:w="2980" w:type="pct"/>
            <w:vAlign w:val="center"/>
          </w:tcPr>
          <w:p w14:paraId="260C06BC" w14:textId="36819891" w:rsidR="005F746F" w:rsidRPr="00AC4422" w:rsidRDefault="00AF51FB" w:rsidP="005F746F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梨状筋症候群</w:t>
            </w:r>
          </w:p>
        </w:tc>
        <w:tc>
          <w:tcPr>
            <w:tcW w:w="1010" w:type="pct"/>
            <w:vAlign w:val="center"/>
          </w:tcPr>
          <w:p w14:paraId="366B1557" w14:textId="05179D81" w:rsidR="005F746F" w:rsidRPr="00AC4422" w:rsidRDefault="00AF51FB" w:rsidP="005F746F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14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5F746F" w:rsidRPr="00AC4422" w14:paraId="1C0904E6" w14:textId="77777777" w:rsidTr="006811C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18F75E2E" w14:textId="0AF79D02" w:rsidR="005F746F" w:rsidRPr="00AC4422" w:rsidRDefault="005F746F" w:rsidP="005F746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症例34</w:t>
            </w:r>
          </w:p>
        </w:tc>
        <w:tc>
          <w:tcPr>
            <w:tcW w:w="2980" w:type="pct"/>
            <w:vAlign w:val="center"/>
          </w:tcPr>
          <w:p w14:paraId="64E4C78D" w14:textId="7ED707CA" w:rsidR="005F746F" w:rsidRPr="00AC4422" w:rsidRDefault="00AF51FB" w:rsidP="005F746F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高安動脈炎</w:t>
            </w:r>
          </w:p>
        </w:tc>
        <w:tc>
          <w:tcPr>
            <w:tcW w:w="1010" w:type="pct"/>
            <w:vAlign w:val="center"/>
          </w:tcPr>
          <w:p w14:paraId="37C858F2" w14:textId="462F817F" w:rsidR="005F746F" w:rsidRPr="00AC4422" w:rsidRDefault="00AF51FB" w:rsidP="005F746F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14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5F746F" w:rsidRPr="00AC4422" w14:paraId="3D3871A0" w14:textId="77777777" w:rsidTr="006811C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77987631" w14:textId="6BF877DC" w:rsidR="005F746F" w:rsidRPr="00AC4422" w:rsidRDefault="005F746F" w:rsidP="005F746F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rFonts w:hint="eastAsia"/>
                <w:sz w:val="24"/>
                <w:szCs w:val="24"/>
              </w:rPr>
              <w:t>35</w:t>
            </w:r>
          </w:p>
        </w:tc>
        <w:tc>
          <w:tcPr>
            <w:tcW w:w="2980" w:type="pct"/>
            <w:vAlign w:val="center"/>
          </w:tcPr>
          <w:p w14:paraId="2EFB2359" w14:textId="78718C5F" w:rsidR="005F746F" w:rsidRPr="00AC4422" w:rsidRDefault="00AF51FB" w:rsidP="005F746F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腸骨鼠経神経痛</w:t>
            </w:r>
          </w:p>
        </w:tc>
        <w:tc>
          <w:tcPr>
            <w:tcW w:w="1010" w:type="pct"/>
            <w:vAlign w:val="center"/>
          </w:tcPr>
          <w:p w14:paraId="7387D662" w14:textId="1D5A52A2" w:rsidR="005F746F" w:rsidRPr="00AC4422" w:rsidRDefault="00AF51FB" w:rsidP="005F746F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14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5F746F" w:rsidRPr="00AC4422" w14:paraId="19E75429" w14:textId="77777777" w:rsidTr="006811C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3384A446" w14:textId="4C2088D3" w:rsidR="005F746F" w:rsidRPr="00AC4422" w:rsidRDefault="005F746F" w:rsidP="005F746F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rFonts w:hint="eastAsia"/>
                <w:sz w:val="24"/>
                <w:szCs w:val="24"/>
              </w:rPr>
              <w:t>36</w:t>
            </w:r>
          </w:p>
        </w:tc>
        <w:tc>
          <w:tcPr>
            <w:tcW w:w="2980" w:type="pct"/>
            <w:vAlign w:val="center"/>
          </w:tcPr>
          <w:p w14:paraId="029EE667" w14:textId="297E4C51" w:rsidR="005F746F" w:rsidRPr="00AC4422" w:rsidRDefault="00AF51FB" w:rsidP="005F746F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外側皮神経絞扼症候群</w:t>
            </w:r>
          </w:p>
        </w:tc>
        <w:tc>
          <w:tcPr>
            <w:tcW w:w="1010" w:type="pct"/>
            <w:vAlign w:val="center"/>
          </w:tcPr>
          <w:p w14:paraId="24F9B025" w14:textId="5F8B3FFE" w:rsidR="005F746F" w:rsidRPr="00AC4422" w:rsidRDefault="00AF51FB" w:rsidP="005F746F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14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5F746F" w:rsidRPr="00AC4422" w14:paraId="6749AB2A" w14:textId="77777777" w:rsidTr="006811C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67EB9780" w14:textId="54974421" w:rsidR="005F746F" w:rsidRPr="00AC4422" w:rsidRDefault="005F746F" w:rsidP="005F746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症例37</w:t>
            </w:r>
          </w:p>
        </w:tc>
        <w:tc>
          <w:tcPr>
            <w:tcW w:w="2980" w:type="pct"/>
            <w:vAlign w:val="center"/>
          </w:tcPr>
          <w:p w14:paraId="541FFEC3" w14:textId="6F0AFBDA" w:rsidR="005F746F" w:rsidRPr="00AC4422" w:rsidRDefault="00AF51FB" w:rsidP="005F746F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菊池病</w:t>
            </w:r>
          </w:p>
        </w:tc>
        <w:tc>
          <w:tcPr>
            <w:tcW w:w="1010" w:type="pct"/>
            <w:vAlign w:val="center"/>
          </w:tcPr>
          <w:p w14:paraId="6A7D62F1" w14:textId="616AFD71" w:rsidR="005F746F" w:rsidRPr="00AC4422" w:rsidRDefault="00AF51FB" w:rsidP="005F746F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14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5F746F" w:rsidRPr="00AC4422" w14:paraId="285E8D01" w14:textId="77777777" w:rsidTr="006811C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6751DCFB" w14:textId="67DAA3E7" w:rsidR="005F746F" w:rsidRPr="00AC4422" w:rsidRDefault="005F746F" w:rsidP="005F746F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rFonts w:hint="eastAsia"/>
                <w:sz w:val="24"/>
                <w:szCs w:val="24"/>
              </w:rPr>
              <w:t>38</w:t>
            </w:r>
          </w:p>
        </w:tc>
        <w:tc>
          <w:tcPr>
            <w:tcW w:w="2980" w:type="pct"/>
            <w:vAlign w:val="center"/>
          </w:tcPr>
          <w:p w14:paraId="2F878EC8" w14:textId="3116972D" w:rsidR="005F746F" w:rsidRPr="00AC4422" w:rsidRDefault="00AF51FB" w:rsidP="005F746F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冠痙攣性狭心症</w:t>
            </w:r>
          </w:p>
        </w:tc>
        <w:tc>
          <w:tcPr>
            <w:tcW w:w="1010" w:type="pct"/>
            <w:vAlign w:val="center"/>
          </w:tcPr>
          <w:p w14:paraId="7E7D4F77" w14:textId="2112201E" w:rsidR="005F746F" w:rsidRPr="00AC4422" w:rsidRDefault="00AF51FB" w:rsidP="005F746F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14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</w:tbl>
    <w:p w14:paraId="0A298332" w14:textId="77777777" w:rsidR="00CE6104" w:rsidRPr="00AC4422" w:rsidRDefault="00CE6104" w:rsidP="00E677FE">
      <w:pPr>
        <w:spacing w:after="0"/>
        <w:rPr>
          <w:sz w:val="24"/>
          <w:szCs w:val="24"/>
        </w:rPr>
      </w:pPr>
      <w:bookmarkStart w:id="0" w:name="_GoBack"/>
      <w:bookmarkEnd w:id="0"/>
    </w:p>
    <w:sectPr w:rsidR="00CE6104" w:rsidRPr="00AC4422" w:rsidSect="008A2954">
      <w:footerReference w:type="default" r:id="rId12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ECC5FB" w14:textId="77777777" w:rsidR="00300DD7" w:rsidRDefault="00300DD7" w:rsidP="00650259">
      <w:pPr>
        <w:spacing w:after="0" w:line="240" w:lineRule="auto"/>
      </w:pPr>
      <w:r>
        <w:separator/>
      </w:r>
    </w:p>
  </w:endnote>
  <w:endnote w:type="continuationSeparator" w:id="0">
    <w:p w14:paraId="64DAFD14" w14:textId="77777777" w:rsidR="00300DD7" w:rsidRDefault="00300DD7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3E89613C-622D-41B3-8983-7BD61185BA25}"/>
    <w:embedBold r:id="rId2" w:fontKey="{3D3152A2-7C4A-4612-9CC5-6DAF0AA5A5FF}"/>
    <w:embedItalic r:id="rId3" w:fontKey="{1D0EAD36-7C6C-40F0-85F4-DEBF4D9FDE32}"/>
    <w:embedBoldItalic r:id="rId4" w:fontKey="{F3DAFE8E-6278-4AED-8241-A7D4C35A680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5" w:subsetted="1" w:fontKey="{2C2F09FE-ED1D-4DDA-8302-3834246BA3A5}"/>
    <w:embedBold r:id="rId6" w:subsetted="1" w:fontKey="{18DAD3FB-3B71-402C-9962-45EC6CEF3E5C}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7" w:subsetted="1" w:fontKey="{8ECCB6B2-5E66-4E73-9AD6-42C2DA32F222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8" w:fontKey="{424DBDEA-FADE-4325-931A-89AD08D81B21}"/>
    <w:embedBold r:id="rId9" w:fontKey="{0684C71E-1B40-4213-8AC2-413EA5EA222F}"/>
    <w:embedItalic r:id="rId10" w:fontKey="{3B4636A9-DBDF-49EF-8ABD-F310D45ED30A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2DA73A2B-B660-416D-A6EA-E91B6E75B01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4895495"/>
      <w:docPartObj>
        <w:docPartGallery w:val="Page Numbers (Bottom of Page)"/>
        <w:docPartUnique/>
      </w:docPartObj>
    </w:sdtPr>
    <w:sdtEndPr/>
    <w:sdtContent>
      <w:p w14:paraId="51046B98" w14:textId="77777777" w:rsidR="00E618E3" w:rsidRDefault="00E618E3" w:rsidP="001855CF">
        <w:pPr>
          <w:pStyle w:val="af0"/>
          <w:ind w:firstLineChars="2200" w:firstLine="3960"/>
        </w:pPr>
        <w:r w:rsidRPr="001855CF">
          <w:rPr>
            <w:sz w:val="28"/>
            <w:szCs w:val="28"/>
          </w:rPr>
          <w:fldChar w:fldCharType="begin"/>
        </w:r>
        <w:r w:rsidRPr="001855CF">
          <w:rPr>
            <w:sz w:val="28"/>
            <w:szCs w:val="28"/>
          </w:rPr>
          <w:instrText>PAGE   \* MERGEFORMAT</w:instrText>
        </w:r>
        <w:r w:rsidRPr="001855CF">
          <w:rPr>
            <w:sz w:val="28"/>
            <w:szCs w:val="28"/>
          </w:rPr>
          <w:fldChar w:fldCharType="separate"/>
        </w:r>
        <w:r w:rsidRPr="001855CF">
          <w:rPr>
            <w:sz w:val="28"/>
            <w:szCs w:val="28"/>
            <w:lang w:val="ja-JP"/>
          </w:rPr>
          <w:t>2</w:t>
        </w:r>
        <w:r w:rsidRPr="001855CF">
          <w:rPr>
            <w:sz w:val="28"/>
            <w:szCs w:val="28"/>
          </w:rPr>
          <w:fldChar w:fldCharType="end"/>
        </w:r>
      </w:p>
    </w:sdtContent>
  </w:sdt>
  <w:p w14:paraId="31A0812F" w14:textId="77777777" w:rsidR="0073326A" w:rsidRPr="005C3DBB" w:rsidRDefault="0073326A" w:rsidP="0073326A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2FD8C8" w14:textId="77777777" w:rsidR="00300DD7" w:rsidRDefault="00300DD7" w:rsidP="00650259">
      <w:pPr>
        <w:spacing w:after="0" w:line="240" w:lineRule="auto"/>
      </w:pPr>
      <w:r>
        <w:separator/>
      </w:r>
    </w:p>
  </w:footnote>
  <w:footnote w:type="continuationSeparator" w:id="0">
    <w:p w14:paraId="3439A5F8" w14:textId="77777777" w:rsidR="00300DD7" w:rsidRDefault="00300DD7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E088E4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674DD1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C58B12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38B4E29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6B68FA8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9E6940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3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A39EA"/>
    <w:multiLevelType w:val="multilevel"/>
    <w:tmpl w:val="4502D284"/>
    <w:lvl w:ilvl="0">
      <w:start w:val="1"/>
      <w:numFmt w:val="upperLetter"/>
      <w:lvlText w:val="付録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6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7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8CC07D1"/>
    <w:multiLevelType w:val="multilevel"/>
    <w:tmpl w:val="04090023"/>
    <w:styleLink w:val="a0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pStyle w:val="a1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2176F0"/>
    <w:multiLevelType w:val="multilevel"/>
    <w:tmpl w:val="6B58B166"/>
    <w:lvl w:ilvl="0">
      <w:start w:val="1"/>
      <w:numFmt w:val="decimalFullWidth"/>
      <w:lvlText w:val="%1．"/>
      <w:lvlJc w:val="left"/>
      <w:pPr>
        <w:tabs>
          <w:tab w:val="num" w:pos="720"/>
        </w:tabs>
        <w:ind w:left="720" w:hanging="360"/>
      </w:pPr>
      <w:rPr>
        <w:rFonts w:ascii="メイリオ" w:eastAsia="メイリオ" w:hAnsi="メイリオ" w:cstheme="minorBid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2B17B2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2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CC20BB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7"/>
  </w:num>
  <w:num w:numId="2">
    <w:abstractNumId w:val="13"/>
  </w:num>
  <w:num w:numId="3">
    <w:abstractNumId w:val="24"/>
  </w:num>
  <w:num w:numId="4">
    <w:abstractNumId w:val="18"/>
  </w:num>
  <w:num w:numId="5">
    <w:abstractNumId w:val="20"/>
  </w:num>
  <w:num w:numId="6">
    <w:abstractNumId w:val="29"/>
  </w:num>
  <w:num w:numId="7">
    <w:abstractNumId w:val="12"/>
  </w:num>
  <w:num w:numId="8">
    <w:abstractNumId w:val="16"/>
  </w:num>
  <w:num w:numId="9">
    <w:abstractNumId w:val="26"/>
  </w:num>
  <w:num w:numId="10">
    <w:abstractNumId w:val="7"/>
  </w:num>
  <w:num w:numId="11">
    <w:abstractNumId w:val="11"/>
  </w:num>
  <w:num w:numId="12">
    <w:abstractNumId w:val="6"/>
  </w:num>
  <w:num w:numId="13">
    <w:abstractNumId w:val="8"/>
  </w:num>
  <w:num w:numId="14">
    <w:abstractNumId w:val="15"/>
  </w:num>
  <w:num w:numId="15">
    <w:abstractNumId w:val="14"/>
  </w:num>
  <w:num w:numId="16">
    <w:abstractNumId w:val="25"/>
  </w:num>
  <w:num w:numId="17">
    <w:abstractNumId w:val="9"/>
  </w:num>
  <w:num w:numId="18">
    <w:abstractNumId w:val="31"/>
  </w:num>
  <w:num w:numId="19">
    <w:abstractNumId w:val="27"/>
  </w:num>
  <w:num w:numId="20">
    <w:abstractNumId w:val="21"/>
  </w:num>
  <w:num w:numId="21">
    <w:abstractNumId w:val="30"/>
  </w:num>
  <w:num w:numId="22">
    <w:abstractNumId w:val="10"/>
  </w:num>
  <w:num w:numId="23">
    <w:abstractNumId w:val="28"/>
  </w:num>
  <w:num w:numId="24">
    <w:abstractNumId w:val="23"/>
  </w:num>
  <w:num w:numId="25">
    <w:abstractNumId w:val="19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bordersDoNotSurroundHeader/>
  <w:bordersDoNotSurroundFooter/>
  <w:proofState w:spelling="clean" w:grammar="dirty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C3D"/>
    <w:rsid w:val="000077D3"/>
    <w:rsid w:val="00017234"/>
    <w:rsid w:val="000210F7"/>
    <w:rsid w:val="000256C3"/>
    <w:rsid w:val="000330BE"/>
    <w:rsid w:val="0003792A"/>
    <w:rsid w:val="00040AFD"/>
    <w:rsid w:val="00051892"/>
    <w:rsid w:val="00052382"/>
    <w:rsid w:val="000534B3"/>
    <w:rsid w:val="00056B77"/>
    <w:rsid w:val="0005779D"/>
    <w:rsid w:val="0006568A"/>
    <w:rsid w:val="00065702"/>
    <w:rsid w:val="00067A73"/>
    <w:rsid w:val="000724A8"/>
    <w:rsid w:val="00076F0F"/>
    <w:rsid w:val="00084253"/>
    <w:rsid w:val="00084ABE"/>
    <w:rsid w:val="0008731A"/>
    <w:rsid w:val="00087F3B"/>
    <w:rsid w:val="00096176"/>
    <w:rsid w:val="000B242B"/>
    <w:rsid w:val="000C599F"/>
    <w:rsid w:val="000D1F49"/>
    <w:rsid w:val="000D2032"/>
    <w:rsid w:val="000E1D6B"/>
    <w:rsid w:val="000E202D"/>
    <w:rsid w:val="000E6E28"/>
    <w:rsid w:val="0010106F"/>
    <w:rsid w:val="001014CB"/>
    <w:rsid w:val="00101EA4"/>
    <w:rsid w:val="0010368B"/>
    <w:rsid w:val="00120CC0"/>
    <w:rsid w:val="001500A6"/>
    <w:rsid w:val="00154367"/>
    <w:rsid w:val="001727CA"/>
    <w:rsid w:val="00177ACC"/>
    <w:rsid w:val="001855CF"/>
    <w:rsid w:val="00190815"/>
    <w:rsid w:val="0019286F"/>
    <w:rsid w:val="001958F3"/>
    <w:rsid w:val="00195BE7"/>
    <w:rsid w:val="001979D3"/>
    <w:rsid w:val="001A2599"/>
    <w:rsid w:val="001B41CF"/>
    <w:rsid w:val="001C1C8A"/>
    <w:rsid w:val="001C5585"/>
    <w:rsid w:val="001C6EEA"/>
    <w:rsid w:val="001C7637"/>
    <w:rsid w:val="001D3FCA"/>
    <w:rsid w:val="001D4FBA"/>
    <w:rsid w:val="001F0608"/>
    <w:rsid w:val="001F5828"/>
    <w:rsid w:val="001F77B3"/>
    <w:rsid w:val="00207B24"/>
    <w:rsid w:val="00212D5B"/>
    <w:rsid w:val="00215584"/>
    <w:rsid w:val="002276B4"/>
    <w:rsid w:val="00230857"/>
    <w:rsid w:val="00230E0B"/>
    <w:rsid w:val="00232FC9"/>
    <w:rsid w:val="00234A1D"/>
    <w:rsid w:val="0024161B"/>
    <w:rsid w:val="00245FF5"/>
    <w:rsid w:val="00256417"/>
    <w:rsid w:val="00257184"/>
    <w:rsid w:val="00282F52"/>
    <w:rsid w:val="00290F5E"/>
    <w:rsid w:val="00293E11"/>
    <w:rsid w:val="002B24FF"/>
    <w:rsid w:val="002B3C5F"/>
    <w:rsid w:val="002C09B9"/>
    <w:rsid w:val="002C16BD"/>
    <w:rsid w:val="002C1E19"/>
    <w:rsid w:val="002C56E6"/>
    <w:rsid w:val="002D23CB"/>
    <w:rsid w:val="002E240A"/>
    <w:rsid w:val="002E4D75"/>
    <w:rsid w:val="002E5B69"/>
    <w:rsid w:val="002E668F"/>
    <w:rsid w:val="002E736A"/>
    <w:rsid w:val="002F2214"/>
    <w:rsid w:val="002F3906"/>
    <w:rsid w:val="002F504F"/>
    <w:rsid w:val="00300DD7"/>
    <w:rsid w:val="00326F30"/>
    <w:rsid w:val="00330D53"/>
    <w:rsid w:val="00333CEF"/>
    <w:rsid w:val="0033454F"/>
    <w:rsid w:val="00342F23"/>
    <w:rsid w:val="00343DF9"/>
    <w:rsid w:val="003462A8"/>
    <w:rsid w:val="00347F00"/>
    <w:rsid w:val="00361E11"/>
    <w:rsid w:val="00390541"/>
    <w:rsid w:val="003A2B01"/>
    <w:rsid w:val="003B1B92"/>
    <w:rsid w:val="003B46A0"/>
    <w:rsid w:val="003B4744"/>
    <w:rsid w:val="003C4C2F"/>
    <w:rsid w:val="003D4127"/>
    <w:rsid w:val="003D646E"/>
    <w:rsid w:val="003E1397"/>
    <w:rsid w:val="003E39E7"/>
    <w:rsid w:val="003F0847"/>
    <w:rsid w:val="003F2631"/>
    <w:rsid w:val="003F55D9"/>
    <w:rsid w:val="003F7D2A"/>
    <w:rsid w:val="0040090B"/>
    <w:rsid w:val="0042687F"/>
    <w:rsid w:val="0045388A"/>
    <w:rsid w:val="00454C3D"/>
    <w:rsid w:val="0046302A"/>
    <w:rsid w:val="00473D0A"/>
    <w:rsid w:val="00486255"/>
    <w:rsid w:val="00486B00"/>
    <w:rsid w:val="00487D2D"/>
    <w:rsid w:val="00492075"/>
    <w:rsid w:val="00493F72"/>
    <w:rsid w:val="00494FD1"/>
    <w:rsid w:val="004950E0"/>
    <w:rsid w:val="00496D13"/>
    <w:rsid w:val="004A3CE6"/>
    <w:rsid w:val="004C1117"/>
    <w:rsid w:val="004C1A22"/>
    <w:rsid w:val="004C368F"/>
    <w:rsid w:val="004D5D62"/>
    <w:rsid w:val="004D7DCE"/>
    <w:rsid w:val="004E44BF"/>
    <w:rsid w:val="004F6EF7"/>
    <w:rsid w:val="005112D0"/>
    <w:rsid w:val="00514F10"/>
    <w:rsid w:val="0051623E"/>
    <w:rsid w:val="0052306B"/>
    <w:rsid w:val="00523F83"/>
    <w:rsid w:val="00526EE3"/>
    <w:rsid w:val="00533481"/>
    <w:rsid w:val="00534B6D"/>
    <w:rsid w:val="00550D27"/>
    <w:rsid w:val="00563828"/>
    <w:rsid w:val="00577E06"/>
    <w:rsid w:val="00582C26"/>
    <w:rsid w:val="00586A73"/>
    <w:rsid w:val="00595E7C"/>
    <w:rsid w:val="005A3BF7"/>
    <w:rsid w:val="005B1E80"/>
    <w:rsid w:val="005B2EE3"/>
    <w:rsid w:val="005B3607"/>
    <w:rsid w:val="005B5C5B"/>
    <w:rsid w:val="005C3DBB"/>
    <w:rsid w:val="005D6CC7"/>
    <w:rsid w:val="005E690F"/>
    <w:rsid w:val="005F2035"/>
    <w:rsid w:val="005F4695"/>
    <w:rsid w:val="005F746F"/>
    <w:rsid w:val="005F7990"/>
    <w:rsid w:val="005F7E06"/>
    <w:rsid w:val="00602FB0"/>
    <w:rsid w:val="006052A5"/>
    <w:rsid w:val="00610E42"/>
    <w:rsid w:val="006130B7"/>
    <w:rsid w:val="00614A1C"/>
    <w:rsid w:val="00615961"/>
    <w:rsid w:val="00617938"/>
    <w:rsid w:val="0063036D"/>
    <w:rsid w:val="00633CFB"/>
    <w:rsid w:val="0063739C"/>
    <w:rsid w:val="00645043"/>
    <w:rsid w:val="00650259"/>
    <w:rsid w:val="00650A10"/>
    <w:rsid w:val="0065163D"/>
    <w:rsid w:val="00651C81"/>
    <w:rsid w:val="00655E67"/>
    <w:rsid w:val="00670058"/>
    <w:rsid w:val="00670883"/>
    <w:rsid w:val="00673A39"/>
    <w:rsid w:val="006748B5"/>
    <w:rsid w:val="00676206"/>
    <w:rsid w:val="006811CB"/>
    <w:rsid w:val="00684A54"/>
    <w:rsid w:val="00694661"/>
    <w:rsid w:val="006A0959"/>
    <w:rsid w:val="006B5FEB"/>
    <w:rsid w:val="006C3CCE"/>
    <w:rsid w:val="006C6A65"/>
    <w:rsid w:val="006D5884"/>
    <w:rsid w:val="006E62D8"/>
    <w:rsid w:val="00713D1C"/>
    <w:rsid w:val="00714745"/>
    <w:rsid w:val="00725054"/>
    <w:rsid w:val="00725DAE"/>
    <w:rsid w:val="00726A37"/>
    <w:rsid w:val="00732B16"/>
    <w:rsid w:val="0073326A"/>
    <w:rsid w:val="007412E9"/>
    <w:rsid w:val="00743286"/>
    <w:rsid w:val="007537B3"/>
    <w:rsid w:val="00755112"/>
    <w:rsid w:val="007600B9"/>
    <w:rsid w:val="00763165"/>
    <w:rsid w:val="00770F25"/>
    <w:rsid w:val="00797AAB"/>
    <w:rsid w:val="007A2F36"/>
    <w:rsid w:val="007A35A8"/>
    <w:rsid w:val="007A672E"/>
    <w:rsid w:val="007B0A85"/>
    <w:rsid w:val="007C6A52"/>
    <w:rsid w:val="007D1F74"/>
    <w:rsid w:val="007E133E"/>
    <w:rsid w:val="007F059A"/>
    <w:rsid w:val="007F0E61"/>
    <w:rsid w:val="007F1418"/>
    <w:rsid w:val="007F4F7D"/>
    <w:rsid w:val="007F653C"/>
    <w:rsid w:val="008049C2"/>
    <w:rsid w:val="00806FF3"/>
    <w:rsid w:val="008104DE"/>
    <w:rsid w:val="00813EFD"/>
    <w:rsid w:val="008160D2"/>
    <w:rsid w:val="0082043E"/>
    <w:rsid w:val="00831332"/>
    <w:rsid w:val="00842F86"/>
    <w:rsid w:val="008452CB"/>
    <w:rsid w:val="00850341"/>
    <w:rsid w:val="00865E0F"/>
    <w:rsid w:val="0087482A"/>
    <w:rsid w:val="00880D85"/>
    <w:rsid w:val="00885E7B"/>
    <w:rsid w:val="008874AE"/>
    <w:rsid w:val="008950DC"/>
    <w:rsid w:val="008A2954"/>
    <w:rsid w:val="008A5501"/>
    <w:rsid w:val="008B0D54"/>
    <w:rsid w:val="008B6874"/>
    <w:rsid w:val="008B68EB"/>
    <w:rsid w:val="008C20EB"/>
    <w:rsid w:val="008C7C50"/>
    <w:rsid w:val="008E10D0"/>
    <w:rsid w:val="008E203A"/>
    <w:rsid w:val="008E44E4"/>
    <w:rsid w:val="008F0CDD"/>
    <w:rsid w:val="009002C0"/>
    <w:rsid w:val="00905F56"/>
    <w:rsid w:val="0091229C"/>
    <w:rsid w:val="009209A6"/>
    <w:rsid w:val="00920AC5"/>
    <w:rsid w:val="00940E73"/>
    <w:rsid w:val="00943C6E"/>
    <w:rsid w:val="00943FBA"/>
    <w:rsid w:val="00945D53"/>
    <w:rsid w:val="00947CA9"/>
    <w:rsid w:val="00954671"/>
    <w:rsid w:val="009752FF"/>
    <w:rsid w:val="00976D36"/>
    <w:rsid w:val="0098597D"/>
    <w:rsid w:val="009A0E13"/>
    <w:rsid w:val="009A2DE2"/>
    <w:rsid w:val="009A72AE"/>
    <w:rsid w:val="009B093B"/>
    <w:rsid w:val="009B3CAF"/>
    <w:rsid w:val="009C2821"/>
    <w:rsid w:val="009F619A"/>
    <w:rsid w:val="009F6DDE"/>
    <w:rsid w:val="00A003A5"/>
    <w:rsid w:val="00A01DBE"/>
    <w:rsid w:val="00A033F6"/>
    <w:rsid w:val="00A0344A"/>
    <w:rsid w:val="00A23302"/>
    <w:rsid w:val="00A27B12"/>
    <w:rsid w:val="00A3089D"/>
    <w:rsid w:val="00A370A8"/>
    <w:rsid w:val="00A46F15"/>
    <w:rsid w:val="00A51B9A"/>
    <w:rsid w:val="00A524EE"/>
    <w:rsid w:val="00A60442"/>
    <w:rsid w:val="00A605D8"/>
    <w:rsid w:val="00A6762C"/>
    <w:rsid w:val="00A67B07"/>
    <w:rsid w:val="00A8321D"/>
    <w:rsid w:val="00A85596"/>
    <w:rsid w:val="00AA2D40"/>
    <w:rsid w:val="00AA306B"/>
    <w:rsid w:val="00AA3747"/>
    <w:rsid w:val="00AB0BCC"/>
    <w:rsid w:val="00AC3B88"/>
    <w:rsid w:val="00AC4422"/>
    <w:rsid w:val="00AC684E"/>
    <w:rsid w:val="00AC79F7"/>
    <w:rsid w:val="00AD2E23"/>
    <w:rsid w:val="00AD72C2"/>
    <w:rsid w:val="00AE10D7"/>
    <w:rsid w:val="00AE5390"/>
    <w:rsid w:val="00AF51FB"/>
    <w:rsid w:val="00B00532"/>
    <w:rsid w:val="00B064C0"/>
    <w:rsid w:val="00B160CA"/>
    <w:rsid w:val="00B16893"/>
    <w:rsid w:val="00B26AEB"/>
    <w:rsid w:val="00B323FB"/>
    <w:rsid w:val="00B371CA"/>
    <w:rsid w:val="00B42E6C"/>
    <w:rsid w:val="00B50E3E"/>
    <w:rsid w:val="00B51CE8"/>
    <w:rsid w:val="00B55621"/>
    <w:rsid w:val="00B6127C"/>
    <w:rsid w:val="00B620F4"/>
    <w:rsid w:val="00B6319B"/>
    <w:rsid w:val="00B63E5C"/>
    <w:rsid w:val="00B64961"/>
    <w:rsid w:val="00B76E51"/>
    <w:rsid w:val="00B931B5"/>
    <w:rsid w:val="00BA2761"/>
    <w:rsid w:val="00BA4E4A"/>
    <w:rsid w:val="00BC6F67"/>
    <w:rsid w:val="00BD4753"/>
    <w:rsid w:val="00BD5CB1"/>
    <w:rsid w:val="00BD7F75"/>
    <w:rsid w:val="00BE000A"/>
    <w:rsid w:val="00BE62EE"/>
    <w:rsid w:val="00BF2AC6"/>
    <w:rsid w:val="00BF3348"/>
    <w:rsid w:val="00BF37C8"/>
    <w:rsid w:val="00C003BA"/>
    <w:rsid w:val="00C008DD"/>
    <w:rsid w:val="00C17FEA"/>
    <w:rsid w:val="00C2029B"/>
    <w:rsid w:val="00C22EA3"/>
    <w:rsid w:val="00C25007"/>
    <w:rsid w:val="00C27FAC"/>
    <w:rsid w:val="00C31B73"/>
    <w:rsid w:val="00C35673"/>
    <w:rsid w:val="00C37915"/>
    <w:rsid w:val="00C46878"/>
    <w:rsid w:val="00C53233"/>
    <w:rsid w:val="00C54DEE"/>
    <w:rsid w:val="00C57577"/>
    <w:rsid w:val="00C71CD4"/>
    <w:rsid w:val="00C72268"/>
    <w:rsid w:val="00C73491"/>
    <w:rsid w:val="00C750E8"/>
    <w:rsid w:val="00C957A4"/>
    <w:rsid w:val="00CA6D22"/>
    <w:rsid w:val="00CB102B"/>
    <w:rsid w:val="00CB4A51"/>
    <w:rsid w:val="00CB6427"/>
    <w:rsid w:val="00CD4532"/>
    <w:rsid w:val="00CD47B0"/>
    <w:rsid w:val="00CE28B7"/>
    <w:rsid w:val="00CE380F"/>
    <w:rsid w:val="00CE5D08"/>
    <w:rsid w:val="00CE6104"/>
    <w:rsid w:val="00CE6321"/>
    <w:rsid w:val="00CE7918"/>
    <w:rsid w:val="00CF4894"/>
    <w:rsid w:val="00D033AE"/>
    <w:rsid w:val="00D16163"/>
    <w:rsid w:val="00D202AA"/>
    <w:rsid w:val="00D21EB2"/>
    <w:rsid w:val="00D24D75"/>
    <w:rsid w:val="00D3018E"/>
    <w:rsid w:val="00D31BFA"/>
    <w:rsid w:val="00D4370E"/>
    <w:rsid w:val="00D523F4"/>
    <w:rsid w:val="00D760E2"/>
    <w:rsid w:val="00D815AA"/>
    <w:rsid w:val="00D873A1"/>
    <w:rsid w:val="00D95FF3"/>
    <w:rsid w:val="00DA1874"/>
    <w:rsid w:val="00DA2E4D"/>
    <w:rsid w:val="00DA3B71"/>
    <w:rsid w:val="00DA405E"/>
    <w:rsid w:val="00DB3842"/>
    <w:rsid w:val="00DB3FAD"/>
    <w:rsid w:val="00DC272E"/>
    <w:rsid w:val="00DC4228"/>
    <w:rsid w:val="00DC6211"/>
    <w:rsid w:val="00DC6E4C"/>
    <w:rsid w:val="00DD1F5E"/>
    <w:rsid w:val="00DE42DC"/>
    <w:rsid w:val="00DE447B"/>
    <w:rsid w:val="00DF11E6"/>
    <w:rsid w:val="00E012FE"/>
    <w:rsid w:val="00E03441"/>
    <w:rsid w:val="00E0611A"/>
    <w:rsid w:val="00E06798"/>
    <w:rsid w:val="00E42168"/>
    <w:rsid w:val="00E57D67"/>
    <w:rsid w:val="00E618E3"/>
    <w:rsid w:val="00E61C09"/>
    <w:rsid w:val="00E62F1E"/>
    <w:rsid w:val="00E64C38"/>
    <w:rsid w:val="00E677FE"/>
    <w:rsid w:val="00E74929"/>
    <w:rsid w:val="00E9369C"/>
    <w:rsid w:val="00EA0024"/>
    <w:rsid w:val="00EA2A6F"/>
    <w:rsid w:val="00EA588B"/>
    <w:rsid w:val="00EB3B58"/>
    <w:rsid w:val="00EC5A6B"/>
    <w:rsid w:val="00EC62FE"/>
    <w:rsid w:val="00EC7359"/>
    <w:rsid w:val="00EC79DE"/>
    <w:rsid w:val="00ED2695"/>
    <w:rsid w:val="00ED6C9D"/>
    <w:rsid w:val="00EE3054"/>
    <w:rsid w:val="00EF31F0"/>
    <w:rsid w:val="00EF456E"/>
    <w:rsid w:val="00EF47E0"/>
    <w:rsid w:val="00EF48B6"/>
    <w:rsid w:val="00EF5B7A"/>
    <w:rsid w:val="00EF700C"/>
    <w:rsid w:val="00EF702C"/>
    <w:rsid w:val="00F00606"/>
    <w:rsid w:val="00F01256"/>
    <w:rsid w:val="00F0308A"/>
    <w:rsid w:val="00F07BFC"/>
    <w:rsid w:val="00F37E74"/>
    <w:rsid w:val="00F4264B"/>
    <w:rsid w:val="00F43C9E"/>
    <w:rsid w:val="00F5512C"/>
    <w:rsid w:val="00F617AE"/>
    <w:rsid w:val="00F95522"/>
    <w:rsid w:val="00F972FF"/>
    <w:rsid w:val="00FA3D22"/>
    <w:rsid w:val="00FA68FB"/>
    <w:rsid w:val="00FC7475"/>
    <w:rsid w:val="00FD781E"/>
    <w:rsid w:val="00FE0618"/>
    <w:rsid w:val="00FE7224"/>
    <w:rsid w:val="00FE78A0"/>
    <w:rsid w:val="00FF025C"/>
    <w:rsid w:val="00FF2887"/>
    <w:rsid w:val="00FF5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E8DFC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ＭＳ 明朝" w:hAnsiTheme="minorHAnsi" w:cstheme="minorBidi"/>
        <w:sz w:val="28"/>
        <w:szCs w:val="28"/>
        <w:lang w:val="en-US" w:eastAsia="ja-JP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3">
    <w:name w:val="Normal"/>
    <w:uiPriority w:val="1"/>
    <w:qFormat/>
    <w:rsid w:val="005C3DBB"/>
    <w:rPr>
      <w:rFonts w:ascii="Meiryo UI" w:eastAsia="Meiryo UI" w:hAnsi="Meiryo UI"/>
    </w:rPr>
  </w:style>
  <w:style w:type="paragraph" w:styleId="1">
    <w:name w:val="heading 1"/>
    <w:basedOn w:val="a3"/>
    <w:link w:val="10"/>
    <w:uiPriority w:val="1"/>
    <w:qFormat/>
    <w:rsid w:val="005C3DBB"/>
    <w:pPr>
      <w:spacing w:after="0" w:line="240" w:lineRule="auto"/>
      <w:jc w:val="center"/>
      <w:outlineLvl w:val="0"/>
    </w:pPr>
    <w:rPr>
      <w:b/>
      <w:color w:val="FFFFFF" w:themeColor="background1"/>
    </w:rPr>
  </w:style>
  <w:style w:type="paragraph" w:styleId="21">
    <w:name w:val="heading 2"/>
    <w:basedOn w:val="a3"/>
    <w:link w:val="22"/>
    <w:uiPriority w:val="1"/>
    <w:semiHidden/>
    <w:qFormat/>
    <w:rsid w:val="005C3DBB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1">
    <w:name w:val="heading 3"/>
    <w:basedOn w:val="a3"/>
    <w:next w:val="a3"/>
    <w:link w:val="32"/>
    <w:uiPriority w:val="1"/>
    <w:semiHidden/>
    <w:qFormat/>
    <w:rsid w:val="005C3DBB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3"/>
    <w:link w:val="42"/>
    <w:uiPriority w:val="9"/>
    <w:semiHidden/>
    <w:qFormat/>
    <w:rsid w:val="005C3DBB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5C3DBB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3"/>
    <w:next w:val="a3"/>
    <w:link w:val="60"/>
    <w:uiPriority w:val="9"/>
    <w:semiHidden/>
    <w:qFormat/>
    <w:rsid w:val="005C3DBB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0A273B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5C3DBB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0A273B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5C3DBB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5C3DBB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見出し 1 (文字)"/>
    <w:basedOn w:val="a4"/>
    <w:link w:val="1"/>
    <w:uiPriority w:val="1"/>
    <w:rsid w:val="005C3DBB"/>
    <w:rPr>
      <w:rFonts w:ascii="Meiryo UI" w:eastAsia="Meiryo UI" w:hAnsi="Meiryo UI"/>
      <w:b/>
      <w:color w:val="FFFFFF" w:themeColor="background1"/>
    </w:rPr>
  </w:style>
  <w:style w:type="character" w:styleId="a7">
    <w:name w:val="Hashtag"/>
    <w:basedOn w:val="a4"/>
    <w:uiPriority w:val="99"/>
    <w:semiHidden/>
    <w:rsid w:val="005C3DBB"/>
    <w:rPr>
      <w:rFonts w:ascii="Meiryo UI" w:eastAsia="Meiryo UI" w:hAnsi="Meiryo UI"/>
      <w:color w:val="2B579A"/>
      <w:shd w:val="clear" w:color="auto" w:fill="E6E6E6"/>
    </w:rPr>
  </w:style>
  <w:style w:type="paragraph" w:customStyle="1" w:styleId="a2">
    <w:name w:val="番号付きリスト"/>
    <w:basedOn w:val="a3"/>
    <w:semiHidden/>
    <w:qFormat/>
    <w:rsid w:val="005C3DBB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a8">
    <w:name w:val="既定"/>
    <w:semiHidden/>
    <w:rsid w:val="005C3DBB"/>
    <w:pPr>
      <w:autoSpaceDE w:val="0"/>
      <w:autoSpaceDN w:val="0"/>
      <w:adjustRightInd w:val="0"/>
    </w:pPr>
    <w:rPr>
      <w:rFonts w:ascii="Meiryo UI" w:eastAsia="Meiryo UI" w:hAnsi="Meiryo UI" w:cs="Calibri"/>
      <w:color w:val="000000"/>
    </w:rPr>
  </w:style>
  <w:style w:type="character" w:customStyle="1" w:styleId="22">
    <w:name w:val="見出し 2 (文字)"/>
    <w:basedOn w:val="a4"/>
    <w:link w:val="21"/>
    <w:uiPriority w:val="1"/>
    <w:semiHidden/>
    <w:rsid w:val="005C3DBB"/>
    <w:rPr>
      <w:rFonts w:ascii="Meiryo UI" w:eastAsia="Meiryo UI" w:hAnsi="Meiryo UI"/>
      <w:b/>
      <w:bCs/>
      <w:color w:val="694A77"/>
      <w:sz w:val="32"/>
      <w:szCs w:val="32"/>
      <w:lang w:eastAsia="zh-CN"/>
    </w:rPr>
  </w:style>
  <w:style w:type="paragraph" w:styleId="a9">
    <w:name w:val="Normal Indent"/>
    <w:basedOn w:val="a3"/>
    <w:uiPriority w:val="99"/>
    <w:semiHidden/>
    <w:rsid w:val="005C3DBB"/>
    <w:pPr>
      <w:spacing w:before="120"/>
      <w:ind w:left="720"/>
    </w:pPr>
  </w:style>
  <w:style w:type="character" w:customStyle="1" w:styleId="32">
    <w:name w:val="見出し 3 (文字)"/>
    <w:basedOn w:val="a4"/>
    <w:link w:val="31"/>
    <w:uiPriority w:val="1"/>
    <w:semiHidden/>
    <w:rsid w:val="005C3DBB"/>
    <w:rPr>
      <w:rFonts w:ascii="Meiryo UI" w:eastAsia="Meiryo UI" w:hAnsi="Meiryo UI"/>
      <w:b/>
      <w:bCs/>
      <w:color w:val="694A77"/>
      <w:szCs w:val="27"/>
    </w:rPr>
  </w:style>
  <w:style w:type="paragraph" w:styleId="11">
    <w:name w:val="toc 1"/>
    <w:basedOn w:val="a3"/>
    <w:next w:val="a3"/>
    <w:autoRedefine/>
    <w:uiPriority w:val="39"/>
    <w:semiHidden/>
    <w:qFormat/>
    <w:rsid w:val="005C3DBB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a">
    <w:name w:val="footnote text"/>
    <w:basedOn w:val="a3"/>
    <w:link w:val="ab"/>
    <w:uiPriority w:val="99"/>
    <w:semiHidden/>
    <w:rsid w:val="005C3DBB"/>
    <w:pPr>
      <w:spacing w:before="120"/>
    </w:pPr>
    <w:rPr>
      <w:sz w:val="18"/>
      <w:szCs w:val="20"/>
    </w:rPr>
  </w:style>
  <w:style w:type="character" w:customStyle="1" w:styleId="ab">
    <w:name w:val="脚注文字列 (文字)"/>
    <w:basedOn w:val="a4"/>
    <w:link w:val="aa"/>
    <w:uiPriority w:val="99"/>
    <w:semiHidden/>
    <w:rsid w:val="005C3DBB"/>
    <w:rPr>
      <w:rFonts w:ascii="Meiryo UI" w:eastAsia="Meiryo UI" w:hAnsi="Meiryo UI"/>
      <w:sz w:val="18"/>
      <w:szCs w:val="20"/>
    </w:rPr>
  </w:style>
  <w:style w:type="paragraph" w:styleId="a">
    <w:name w:val="List Bullet"/>
    <w:basedOn w:val="a3"/>
    <w:uiPriority w:val="99"/>
    <w:semiHidden/>
    <w:rsid w:val="005C3DBB"/>
    <w:pPr>
      <w:numPr>
        <w:numId w:val="4"/>
      </w:numPr>
      <w:tabs>
        <w:tab w:val="left" w:pos="720"/>
      </w:tabs>
      <w:spacing w:before="120"/>
    </w:pPr>
  </w:style>
  <w:style w:type="paragraph" w:styleId="ac">
    <w:name w:val="annotation text"/>
    <w:basedOn w:val="a3"/>
    <w:link w:val="ad"/>
    <w:uiPriority w:val="99"/>
    <w:semiHidden/>
    <w:rsid w:val="005C3DBB"/>
    <w:rPr>
      <w:szCs w:val="24"/>
    </w:rPr>
  </w:style>
  <w:style w:type="character" w:customStyle="1" w:styleId="ad">
    <w:name w:val="コメント文字列 (文字)"/>
    <w:basedOn w:val="a4"/>
    <w:link w:val="ac"/>
    <w:uiPriority w:val="99"/>
    <w:semiHidden/>
    <w:rsid w:val="005C3DBB"/>
    <w:rPr>
      <w:rFonts w:ascii="Meiryo UI" w:eastAsia="Meiryo UI" w:hAnsi="Meiryo UI"/>
      <w:szCs w:val="24"/>
    </w:rPr>
  </w:style>
  <w:style w:type="paragraph" w:styleId="ae">
    <w:name w:val="header"/>
    <w:basedOn w:val="a3"/>
    <w:link w:val="af"/>
    <w:uiPriority w:val="99"/>
    <w:unhideWhenUsed/>
    <w:rsid w:val="005C3DBB"/>
    <w:pPr>
      <w:tabs>
        <w:tab w:val="center" w:pos="4680"/>
        <w:tab w:val="right" w:pos="9360"/>
      </w:tabs>
      <w:spacing w:after="0"/>
    </w:pPr>
    <w:rPr>
      <w:rFonts w:cs="Times New Roman"/>
      <w:b/>
      <w:noProof/>
      <w:color w:val="FFFFFF"/>
      <w:sz w:val="44"/>
      <w:szCs w:val="24"/>
    </w:rPr>
  </w:style>
  <w:style w:type="character" w:customStyle="1" w:styleId="af">
    <w:name w:val="ヘッダー (文字)"/>
    <w:basedOn w:val="a4"/>
    <w:link w:val="ae"/>
    <w:uiPriority w:val="99"/>
    <w:rsid w:val="005C3DBB"/>
    <w:rPr>
      <w:rFonts w:ascii="Meiryo UI" w:eastAsia="Meiryo UI" w:hAnsi="Meiryo UI" w:cs="Times New Roman"/>
      <w:b/>
      <w:noProof/>
      <w:color w:val="FFFFFF"/>
      <w:sz w:val="44"/>
      <w:szCs w:val="24"/>
    </w:rPr>
  </w:style>
  <w:style w:type="paragraph" w:styleId="af0">
    <w:name w:val="footer"/>
    <w:basedOn w:val="a3"/>
    <w:link w:val="af1"/>
    <w:uiPriority w:val="99"/>
    <w:rsid w:val="005C3DBB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f1">
    <w:name w:val="フッター (文字)"/>
    <w:basedOn w:val="a4"/>
    <w:link w:val="af0"/>
    <w:uiPriority w:val="99"/>
    <w:rsid w:val="005C3DBB"/>
    <w:rPr>
      <w:rFonts w:ascii="Meiryo UI" w:eastAsia="Meiryo UI" w:hAnsi="Meiryo UI"/>
      <w:sz w:val="18"/>
      <w:szCs w:val="24"/>
    </w:rPr>
  </w:style>
  <w:style w:type="character" w:styleId="af2">
    <w:name w:val="footnote reference"/>
    <w:basedOn w:val="a4"/>
    <w:uiPriority w:val="99"/>
    <w:semiHidden/>
    <w:rsid w:val="005C3DBB"/>
    <w:rPr>
      <w:rFonts w:ascii="Meiryo UI" w:hAnsi="Meiryo UI"/>
      <w:vertAlign w:val="superscript"/>
    </w:rPr>
  </w:style>
  <w:style w:type="character" w:styleId="af3">
    <w:name w:val="annotation reference"/>
    <w:basedOn w:val="a4"/>
    <w:uiPriority w:val="99"/>
    <w:semiHidden/>
    <w:rsid w:val="005C3DBB"/>
    <w:rPr>
      <w:rFonts w:ascii="Meiryo UI" w:hAnsi="Meiryo UI"/>
      <w:sz w:val="18"/>
      <w:szCs w:val="18"/>
    </w:rPr>
  </w:style>
  <w:style w:type="paragraph" w:styleId="a1">
    <w:name w:val="List Number"/>
    <w:basedOn w:val="a3"/>
    <w:uiPriority w:val="99"/>
    <w:semiHidden/>
    <w:rsid w:val="005C3DBB"/>
    <w:pPr>
      <w:numPr>
        <w:numId w:val="5"/>
      </w:numPr>
      <w:spacing w:before="120"/>
    </w:pPr>
  </w:style>
  <w:style w:type="character" w:styleId="af4">
    <w:name w:val="Hyperlink"/>
    <w:basedOn w:val="a4"/>
    <w:uiPriority w:val="99"/>
    <w:semiHidden/>
    <w:rsid w:val="005C3DBB"/>
    <w:rPr>
      <w:rFonts w:ascii="Meiryo UI" w:eastAsia="Meiryo UI" w:hAnsi="Meiryo UI"/>
      <w:color w:val="BF678E" w:themeColor="hyperlink"/>
      <w:u w:val="single"/>
    </w:rPr>
  </w:style>
  <w:style w:type="paragraph" w:styleId="af5">
    <w:name w:val="annotation subject"/>
    <w:basedOn w:val="ac"/>
    <w:next w:val="ac"/>
    <w:link w:val="af6"/>
    <w:uiPriority w:val="99"/>
    <w:semiHidden/>
    <w:unhideWhenUsed/>
    <w:rsid w:val="005C3DBB"/>
    <w:rPr>
      <w:b/>
      <w:bCs/>
    </w:rPr>
  </w:style>
  <w:style w:type="character" w:customStyle="1" w:styleId="af6">
    <w:name w:val="コメント内容 (文字)"/>
    <w:basedOn w:val="ad"/>
    <w:link w:val="af5"/>
    <w:uiPriority w:val="99"/>
    <w:semiHidden/>
    <w:rsid w:val="005C3DBB"/>
    <w:rPr>
      <w:rFonts w:ascii="Meiryo UI" w:eastAsia="Meiryo UI" w:hAnsi="Meiryo UI"/>
      <w:b/>
      <w:bCs/>
      <w:szCs w:val="24"/>
    </w:rPr>
  </w:style>
  <w:style w:type="paragraph" w:styleId="af7">
    <w:name w:val="No Spacing"/>
    <w:basedOn w:val="a3"/>
    <w:uiPriority w:val="1"/>
    <w:qFormat/>
    <w:rsid w:val="005C3DBB"/>
    <w:pPr>
      <w:widowControl w:val="0"/>
      <w:autoSpaceDE w:val="0"/>
      <w:autoSpaceDN w:val="0"/>
    </w:pPr>
    <w:rPr>
      <w:rFonts w:cs="Calibri"/>
      <w:sz w:val="18"/>
    </w:rPr>
  </w:style>
  <w:style w:type="paragraph" w:styleId="af8">
    <w:name w:val="Title"/>
    <w:basedOn w:val="a3"/>
    <w:next w:val="a3"/>
    <w:link w:val="af9"/>
    <w:uiPriority w:val="1"/>
    <w:qFormat/>
    <w:rsid w:val="005C3DBB"/>
    <w:pPr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9">
    <w:name w:val="表題 (文字)"/>
    <w:basedOn w:val="a4"/>
    <w:link w:val="af8"/>
    <w:uiPriority w:val="1"/>
    <w:rsid w:val="005C3DBB"/>
    <w:rPr>
      <w:rFonts w:ascii="Meiryo UI" w:eastAsia="Meiryo UI" w:hAnsi="Meiryo UI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5C3DBB"/>
    <w:pPr>
      <w:numPr>
        <w:ilvl w:val="1"/>
        <w:numId w:val="4"/>
      </w:numPr>
      <w:spacing w:before="120"/>
    </w:pPr>
  </w:style>
  <w:style w:type="table" w:customStyle="1" w:styleId="afa">
    <w:name w:val="図の表"/>
    <w:basedOn w:val="a5"/>
    <w:uiPriority w:val="99"/>
    <w:rsid w:val="005C3DBB"/>
    <w:tblPr/>
    <w:trPr>
      <w:cantSplit/>
    </w:trPr>
  </w:style>
  <w:style w:type="character" w:customStyle="1" w:styleId="42">
    <w:name w:val="見出し 4 (文字)"/>
    <w:basedOn w:val="a4"/>
    <w:link w:val="41"/>
    <w:uiPriority w:val="9"/>
    <w:semiHidden/>
    <w:rsid w:val="005C3DBB"/>
    <w:rPr>
      <w:rFonts w:ascii="Meiryo UI" w:eastAsia="Meiryo UI" w:hAnsi="Meiryo UI"/>
      <w:b/>
      <w:sz w:val="25"/>
      <w:szCs w:val="25"/>
    </w:rPr>
  </w:style>
  <w:style w:type="character" w:customStyle="1" w:styleId="52">
    <w:name w:val="見出し 5 (文字)"/>
    <w:basedOn w:val="22"/>
    <w:link w:val="51"/>
    <w:uiPriority w:val="1"/>
    <w:semiHidden/>
    <w:rsid w:val="005C3DBB"/>
    <w:rPr>
      <w:rFonts w:ascii="Meiryo UI" w:eastAsia="Meiryo UI" w:hAnsi="Meiryo UI"/>
      <w:b/>
      <w:bCs/>
      <w:caps/>
      <w:color w:val="4BACC6"/>
      <w:sz w:val="32"/>
      <w:szCs w:val="32"/>
      <w:lang w:eastAsia="zh-CN"/>
    </w:rPr>
  </w:style>
  <w:style w:type="character" w:customStyle="1" w:styleId="60">
    <w:name w:val="見出し 6 (文字)"/>
    <w:basedOn w:val="a4"/>
    <w:link w:val="6"/>
    <w:uiPriority w:val="9"/>
    <w:semiHidden/>
    <w:rsid w:val="005C3DBB"/>
    <w:rPr>
      <w:rFonts w:ascii="Meiryo UI" w:eastAsia="Meiryo UI" w:hAnsi="Meiryo UI" w:cstheme="majorBidi"/>
      <w:color w:val="0A273B" w:themeColor="accent1" w:themeShade="7F"/>
    </w:rPr>
  </w:style>
  <w:style w:type="character" w:customStyle="1" w:styleId="70">
    <w:name w:val="見出し 7 (文字)"/>
    <w:basedOn w:val="a4"/>
    <w:link w:val="7"/>
    <w:uiPriority w:val="9"/>
    <w:semiHidden/>
    <w:rsid w:val="005C3DBB"/>
    <w:rPr>
      <w:rFonts w:ascii="Meiryo UI" w:eastAsia="Meiryo UI" w:hAnsi="Meiryo UI" w:cstheme="majorBidi"/>
      <w:i/>
      <w:iCs/>
      <w:color w:val="0A273B" w:themeColor="accent1" w:themeShade="7F"/>
    </w:rPr>
  </w:style>
  <w:style w:type="character" w:customStyle="1" w:styleId="80">
    <w:name w:val="見出し 8 (文字)"/>
    <w:basedOn w:val="a4"/>
    <w:link w:val="8"/>
    <w:uiPriority w:val="9"/>
    <w:semiHidden/>
    <w:rsid w:val="005C3DBB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9"/>
    <w:semiHidden/>
    <w:rsid w:val="005C3DBB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3"/>
    <w:next w:val="a3"/>
    <w:autoRedefine/>
    <w:uiPriority w:val="39"/>
    <w:semiHidden/>
    <w:rsid w:val="005C3DBB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3"/>
    <w:next w:val="a3"/>
    <w:autoRedefine/>
    <w:uiPriority w:val="39"/>
    <w:semiHidden/>
    <w:rsid w:val="005C3DBB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b">
    <w:name w:val="table of figures"/>
    <w:basedOn w:val="a3"/>
    <w:next w:val="a3"/>
    <w:uiPriority w:val="99"/>
    <w:semiHidden/>
    <w:rsid w:val="005C3DBB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5C3DBB"/>
    <w:pPr>
      <w:numPr>
        <w:ilvl w:val="1"/>
        <w:numId w:val="5"/>
      </w:numPr>
      <w:spacing w:before="120"/>
    </w:pPr>
  </w:style>
  <w:style w:type="character" w:styleId="afc">
    <w:name w:val="FollowedHyperlink"/>
    <w:basedOn w:val="a4"/>
    <w:uiPriority w:val="99"/>
    <w:semiHidden/>
    <w:rsid w:val="005C3DBB"/>
    <w:rPr>
      <w:rFonts w:ascii="Meiryo UI" w:hAnsi="Meiryo UI"/>
      <w:color w:val="731F1C" w:themeColor="followedHyperlink"/>
      <w:u w:val="single"/>
    </w:rPr>
  </w:style>
  <w:style w:type="paragraph" w:styleId="Web">
    <w:name w:val="Normal (Web)"/>
    <w:basedOn w:val="a3"/>
    <w:uiPriority w:val="99"/>
    <w:semiHidden/>
    <w:rsid w:val="005C3DBB"/>
    <w:pPr>
      <w:spacing w:before="100" w:beforeAutospacing="1" w:after="100" w:afterAutospacing="1"/>
    </w:pPr>
    <w:rPr>
      <w:rFonts w:cs="Times New Roman"/>
      <w:szCs w:val="24"/>
    </w:rPr>
  </w:style>
  <w:style w:type="character" w:styleId="afd">
    <w:name w:val="Book Title"/>
    <w:basedOn w:val="a4"/>
    <w:uiPriority w:val="33"/>
    <w:semiHidden/>
    <w:rsid w:val="005C3DBB"/>
    <w:rPr>
      <w:rFonts w:ascii="Meiryo UI" w:hAnsi="Meiryo UI"/>
      <w:b/>
      <w:bCs/>
      <w:i/>
      <w:iCs/>
      <w:spacing w:val="5"/>
    </w:rPr>
  </w:style>
  <w:style w:type="paragraph" w:styleId="afe">
    <w:name w:val="TOC Heading"/>
    <w:basedOn w:val="a3"/>
    <w:next w:val="a3"/>
    <w:autoRedefine/>
    <w:uiPriority w:val="39"/>
    <w:semiHidden/>
    <w:qFormat/>
    <w:rsid w:val="005C3DBB"/>
    <w:pPr>
      <w:widowControl w:val="0"/>
      <w:outlineLvl w:val="0"/>
    </w:pPr>
    <w:rPr>
      <w:rFonts w:cs="Calibri"/>
      <w:b/>
      <w:bCs/>
      <w:color w:val="000000" w:themeColor="text1"/>
      <w:sz w:val="32"/>
      <w:szCs w:val="32"/>
      <w:lang w:eastAsia="zh-CN"/>
    </w:rPr>
  </w:style>
  <w:style w:type="paragraph" w:styleId="aff">
    <w:name w:val="macro"/>
    <w:link w:val="aff0"/>
    <w:uiPriority w:val="99"/>
    <w:semiHidden/>
    <w:rsid w:val="005C3DB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/>
      <w:sz w:val="20"/>
      <w:szCs w:val="20"/>
    </w:rPr>
  </w:style>
  <w:style w:type="character" w:customStyle="1" w:styleId="aff0">
    <w:name w:val="マクロ文字列 (文字)"/>
    <w:basedOn w:val="a4"/>
    <w:link w:val="aff"/>
    <w:uiPriority w:val="99"/>
    <w:semiHidden/>
    <w:rsid w:val="005C3DBB"/>
    <w:rPr>
      <w:rFonts w:ascii="Meiryo UI" w:eastAsia="Meiryo UI" w:hAnsi="Meiryo UI"/>
      <w:sz w:val="20"/>
      <w:szCs w:val="20"/>
    </w:rPr>
  </w:style>
  <w:style w:type="table" w:styleId="aff1">
    <w:name w:val="Table Grid"/>
    <w:basedOn w:val="a5"/>
    <w:rsid w:val="005C3D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Placeholder Text"/>
    <w:basedOn w:val="a4"/>
    <w:uiPriority w:val="99"/>
    <w:semiHidden/>
    <w:rsid w:val="005C3DBB"/>
    <w:rPr>
      <w:rFonts w:ascii="Meiryo UI" w:eastAsia="Meiryo UI" w:hAnsi="Meiryo UI"/>
      <w:color w:val="808080"/>
    </w:rPr>
  </w:style>
  <w:style w:type="numbering" w:styleId="111111">
    <w:name w:val="Outline List 2"/>
    <w:basedOn w:val="a6"/>
    <w:uiPriority w:val="99"/>
    <w:semiHidden/>
    <w:unhideWhenUsed/>
    <w:rsid w:val="005C3DBB"/>
    <w:pPr>
      <w:numPr>
        <w:numId w:val="23"/>
      </w:numPr>
    </w:pPr>
  </w:style>
  <w:style w:type="numbering" w:styleId="1ai">
    <w:name w:val="Outline List 1"/>
    <w:basedOn w:val="a6"/>
    <w:uiPriority w:val="99"/>
    <w:semiHidden/>
    <w:unhideWhenUsed/>
    <w:rsid w:val="005C3DBB"/>
    <w:pPr>
      <w:numPr>
        <w:numId w:val="24"/>
      </w:numPr>
    </w:pPr>
  </w:style>
  <w:style w:type="numbering" w:styleId="a0">
    <w:name w:val="Outline List 3"/>
    <w:basedOn w:val="a6"/>
    <w:uiPriority w:val="99"/>
    <w:semiHidden/>
    <w:unhideWhenUsed/>
    <w:rsid w:val="005C3DBB"/>
    <w:pPr>
      <w:numPr>
        <w:numId w:val="25"/>
      </w:numPr>
    </w:pPr>
  </w:style>
  <w:style w:type="paragraph" w:styleId="aff3">
    <w:name w:val="Balloon Text"/>
    <w:basedOn w:val="a3"/>
    <w:link w:val="aff4"/>
    <w:uiPriority w:val="99"/>
    <w:semiHidden/>
    <w:unhideWhenUsed/>
    <w:rsid w:val="005C3DBB"/>
    <w:pPr>
      <w:spacing w:after="0" w:line="240" w:lineRule="auto"/>
    </w:pPr>
    <w:rPr>
      <w:rFonts w:cs="Segoe UI"/>
      <w:sz w:val="18"/>
      <w:szCs w:val="18"/>
    </w:rPr>
  </w:style>
  <w:style w:type="character" w:customStyle="1" w:styleId="aff4">
    <w:name w:val="吹き出し (文字)"/>
    <w:basedOn w:val="a4"/>
    <w:link w:val="aff3"/>
    <w:uiPriority w:val="99"/>
    <w:semiHidden/>
    <w:rsid w:val="005C3DBB"/>
    <w:rPr>
      <w:rFonts w:ascii="Meiryo UI" w:eastAsia="Meiryo UI" w:hAnsi="Meiryo UI" w:cs="Segoe UI"/>
      <w:sz w:val="18"/>
      <w:szCs w:val="18"/>
    </w:rPr>
  </w:style>
  <w:style w:type="paragraph" w:styleId="aff5">
    <w:name w:val="Bibliography"/>
    <w:basedOn w:val="a3"/>
    <w:next w:val="a3"/>
    <w:uiPriority w:val="37"/>
    <w:semiHidden/>
    <w:unhideWhenUsed/>
    <w:rsid w:val="005C3DBB"/>
  </w:style>
  <w:style w:type="paragraph" w:styleId="aff6">
    <w:name w:val="Block Text"/>
    <w:basedOn w:val="a3"/>
    <w:uiPriority w:val="99"/>
    <w:semiHidden/>
    <w:unhideWhenUsed/>
    <w:rsid w:val="005C3DBB"/>
    <w:pPr>
      <w:pBdr>
        <w:top w:val="single" w:sz="2" w:space="10" w:color="155078" w:themeColor="accent1" w:shadow="1" w:frame="1"/>
        <w:left w:val="single" w:sz="2" w:space="10" w:color="155078" w:themeColor="accent1" w:shadow="1" w:frame="1"/>
        <w:bottom w:val="single" w:sz="2" w:space="10" w:color="155078" w:themeColor="accent1" w:shadow="1" w:frame="1"/>
        <w:right w:val="single" w:sz="2" w:space="10" w:color="155078" w:themeColor="accent1" w:shadow="1" w:frame="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aff7">
    <w:name w:val="Body Text"/>
    <w:basedOn w:val="a3"/>
    <w:link w:val="aff8"/>
    <w:uiPriority w:val="1"/>
    <w:semiHidden/>
    <w:unhideWhenUsed/>
    <w:qFormat/>
    <w:rsid w:val="005C3DBB"/>
    <w:pPr>
      <w:spacing w:after="120"/>
    </w:pPr>
  </w:style>
  <w:style w:type="character" w:customStyle="1" w:styleId="aff8">
    <w:name w:val="本文 (文字)"/>
    <w:basedOn w:val="a4"/>
    <w:link w:val="aff7"/>
    <w:uiPriority w:val="1"/>
    <w:semiHidden/>
    <w:rsid w:val="005C3DBB"/>
    <w:rPr>
      <w:rFonts w:ascii="Meiryo UI" w:eastAsia="Meiryo UI" w:hAnsi="Meiryo UI"/>
    </w:rPr>
  </w:style>
  <w:style w:type="paragraph" w:styleId="24">
    <w:name w:val="Body Text 2"/>
    <w:basedOn w:val="a3"/>
    <w:link w:val="25"/>
    <w:uiPriority w:val="99"/>
    <w:semiHidden/>
    <w:unhideWhenUsed/>
    <w:rsid w:val="005C3DBB"/>
    <w:pPr>
      <w:spacing w:after="120" w:line="480" w:lineRule="auto"/>
    </w:pPr>
  </w:style>
  <w:style w:type="character" w:customStyle="1" w:styleId="25">
    <w:name w:val="本文 2 (文字)"/>
    <w:basedOn w:val="a4"/>
    <w:link w:val="24"/>
    <w:uiPriority w:val="99"/>
    <w:semiHidden/>
    <w:rsid w:val="005C3DBB"/>
    <w:rPr>
      <w:rFonts w:ascii="Meiryo UI" w:eastAsia="Meiryo UI" w:hAnsi="Meiryo UI"/>
    </w:rPr>
  </w:style>
  <w:style w:type="paragraph" w:styleId="34">
    <w:name w:val="Body Text 3"/>
    <w:basedOn w:val="a3"/>
    <w:link w:val="35"/>
    <w:uiPriority w:val="99"/>
    <w:semiHidden/>
    <w:unhideWhenUsed/>
    <w:rsid w:val="005C3DBB"/>
    <w:pPr>
      <w:spacing w:after="120"/>
    </w:pPr>
    <w:rPr>
      <w:sz w:val="16"/>
      <w:szCs w:val="16"/>
    </w:rPr>
  </w:style>
  <w:style w:type="character" w:customStyle="1" w:styleId="35">
    <w:name w:val="本文 3 (文字)"/>
    <w:basedOn w:val="a4"/>
    <w:link w:val="34"/>
    <w:uiPriority w:val="99"/>
    <w:semiHidden/>
    <w:rsid w:val="005C3DBB"/>
    <w:rPr>
      <w:rFonts w:ascii="Meiryo UI" w:eastAsia="Meiryo UI" w:hAnsi="Meiryo UI"/>
      <w:sz w:val="16"/>
      <w:szCs w:val="16"/>
    </w:rPr>
  </w:style>
  <w:style w:type="paragraph" w:styleId="aff9">
    <w:name w:val="Body Text First Indent"/>
    <w:basedOn w:val="aff7"/>
    <w:link w:val="affa"/>
    <w:uiPriority w:val="99"/>
    <w:semiHidden/>
    <w:unhideWhenUsed/>
    <w:rsid w:val="005C3DBB"/>
    <w:pPr>
      <w:spacing w:after="200"/>
      <w:ind w:firstLine="360"/>
    </w:pPr>
  </w:style>
  <w:style w:type="character" w:customStyle="1" w:styleId="affa">
    <w:name w:val="本文字下げ (文字)"/>
    <w:basedOn w:val="aff8"/>
    <w:link w:val="aff9"/>
    <w:uiPriority w:val="99"/>
    <w:semiHidden/>
    <w:rsid w:val="005C3DBB"/>
    <w:rPr>
      <w:rFonts w:ascii="Meiryo UI" w:eastAsia="Meiryo UI" w:hAnsi="Meiryo UI"/>
    </w:rPr>
  </w:style>
  <w:style w:type="paragraph" w:styleId="affb">
    <w:name w:val="Body Text Indent"/>
    <w:basedOn w:val="a3"/>
    <w:link w:val="affc"/>
    <w:uiPriority w:val="99"/>
    <w:semiHidden/>
    <w:unhideWhenUsed/>
    <w:rsid w:val="005C3DBB"/>
    <w:pPr>
      <w:spacing w:after="120"/>
      <w:ind w:left="360"/>
    </w:pPr>
  </w:style>
  <w:style w:type="character" w:customStyle="1" w:styleId="affc">
    <w:name w:val="本文インデント (文字)"/>
    <w:basedOn w:val="a4"/>
    <w:link w:val="affb"/>
    <w:uiPriority w:val="99"/>
    <w:semiHidden/>
    <w:rsid w:val="005C3DBB"/>
    <w:rPr>
      <w:rFonts w:ascii="Meiryo UI" w:eastAsia="Meiryo UI" w:hAnsi="Meiryo UI"/>
    </w:rPr>
  </w:style>
  <w:style w:type="paragraph" w:styleId="26">
    <w:name w:val="Body Text First Indent 2"/>
    <w:basedOn w:val="affb"/>
    <w:link w:val="27"/>
    <w:uiPriority w:val="99"/>
    <w:semiHidden/>
    <w:unhideWhenUsed/>
    <w:rsid w:val="005C3DBB"/>
    <w:pPr>
      <w:spacing w:after="200"/>
      <w:ind w:firstLine="360"/>
    </w:pPr>
  </w:style>
  <w:style w:type="character" w:customStyle="1" w:styleId="27">
    <w:name w:val="本文字下げ 2 (文字)"/>
    <w:basedOn w:val="affc"/>
    <w:link w:val="26"/>
    <w:uiPriority w:val="99"/>
    <w:semiHidden/>
    <w:rsid w:val="005C3DBB"/>
    <w:rPr>
      <w:rFonts w:ascii="Meiryo UI" w:eastAsia="Meiryo UI" w:hAnsi="Meiryo UI"/>
    </w:rPr>
  </w:style>
  <w:style w:type="paragraph" w:styleId="28">
    <w:name w:val="Body Text Indent 2"/>
    <w:basedOn w:val="a3"/>
    <w:link w:val="29"/>
    <w:uiPriority w:val="99"/>
    <w:semiHidden/>
    <w:unhideWhenUsed/>
    <w:rsid w:val="005C3DBB"/>
    <w:pPr>
      <w:spacing w:after="120" w:line="480" w:lineRule="auto"/>
      <w:ind w:left="360"/>
    </w:pPr>
  </w:style>
  <w:style w:type="character" w:customStyle="1" w:styleId="29">
    <w:name w:val="本文インデント 2 (文字)"/>
    <w:basedOn w:val="a4"/>
    <w:link w:val="28"/>
    <w:uiPriority w:val="99"/>
    <w:semiHidden/>
    <w:rsid w:val="005C3DBB"/>
    <w:rPr>
      <w:rFonts w:ascii="Meiryo UI" w:eastAsia="Meiryo UI" w:hAnsi="Meiryo UI"/>
    </w:rPr>
  </w:style>
  <w:style w:type="paragraph" w:styleId="36">
    <w:name w:val="Body Text Indent 3"/>
    <w:basedOn w:val="a3"/>
    <w:link w:val="37"/>
    <w:uiPriority w:val="99"/>
    <w:semiHidden/>
    <w:unhideWhenUsed/>
    <w:rsid w:val="005C3DBB"/>
    <w:pPr>
      <w:spacing w:after="120"/>
      <w:ind w:left="360"/>
    </w:pPr>
    <w:rPr>
      <w:sz w:val="16"/>
      <w:szCs w:val="16"/>
    </w:rPr>
  </w:style>
  <w:style w:type="character" w:customStyle="1" w:styleId="37">
    <w:name w:val="本文インデント 3 (文字)"/>
    <w:basedOn w:val="a4"/>
    <w:link w:val="36"/>
    <w:uiPriority w:val="99"/>
    <w:semiHidden/>
    <w:rsid w:val="005C3DBB"/>
    <w:rPr>
      <w:rFonts w:ascii="Meiryo UI" w:eastAsia="Meiryo UI" w:hAnsi="Meiryo UI"/>
      <w:sz w:val="16"/>
      <w:szCs w:val="16"/>
    </w:rPr>
  </w:style>
  <w:style w:type="paragraph" w:styleId="affd">
    <w:name w:val="caption"/>
    <w:basedOn w:val="a3"/>
    <w:next w:val="a3"/>
    <w:uiPriority w:val="35"/>
    <w:semiHidden/>
    <w:unhideWhenUsed/>
    <w:qFormat/>
    <w:rsid w:val="005C3DBB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fe">
    <w:name w:val="Closing"/>
    <w:basedOn w:val="a3"/>
    <w:link w:val="afff"/>
    <w:uiPriority w:val="99"/>
    <w:semiHidden/>
    <w:unhideWhenUsed/>
    <w:rsid w:val="005C3DBB"/>
    <w:pPr>
      <w:spacing w:after="0" w:line="240" w:lineRule="auto"/>
      <w:ind w:left="4320"/>
    </w:pPr>
  </w:style>
  <w:style w:type="character" w:customStyle="1" w:styleId="afff">
    <w:name w:val="結語 (文字)"/>
    <w:basedOn w:val="a4"/>
    <w:link w:val="affe"/>
    <w:uiPriority w:val="99"/>
    <w:semiHidden/>
    <w:rsid w:val="005C3DBB"/>
    <w:rPr>
      <w:rFonts w:ascii="Meiryo UI" w:eastAsia="Meiryo UI" w:hAnsi="Meiryo UI"/>
    </w:rPr>
  </w:style>
  <w:style w:type="table" w:styleId="14">
    <w:name w:val="Colorful Grid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41">
    <w:name w:val="Colorful Grid Accent 2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42">
    <w:name w:val="Colorful Grid Accent 3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43">
    <w:name w:val="Colorful Grid Accent 4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44">
    <w:name w:val="Colorful Grid Accent 5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45">
    <w:name w:val="Colorful Grid Accent 6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13">
    <w:name w:val="Colorful List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31">
    <w:name w:val="Colorful List Accent 2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32">
    <w:name w:val="Colorful List Accent 3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33">
    <w:name w:val="Colorful List Accent 4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34">
    <w:name w:val="Colorful List Accent 5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35">
    <w:name w:val="Colorful List Accent 6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12">
    <w:name w:val="Colorful Shading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23">
    <w:name w:val="Colorful Shading Accent 4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10">
    <w:name w:val="Dark List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112">
    <w:name w:val="Dark List Accent 2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113">
    <w:name w:val="Dark List Accent 3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114">
    <w:name w:val="Dark List Accent 4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115">
    <w:name w:val="Dark List Accent 5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116">
    <w:name w:val="Dark List Accent 6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0">
    <w:name w:val="Date"/>
    <w:basedOn w:val="a3"/>
    <w:next w:val="a3"/>
    <w:link w:val="afff1"/>
    <w:uiPriority w:val="99"/>
    <w:semiHidden/>
    <w:unhideWhenUsed/>
    <w:rsid w:val="005C3DBB"/>
  </w:style>
  <w:style w:type="character" w:customStyle="1" w:styleId="afff1">
    <w:name w:val="日付 (文字)"/>
    <w:basedOn w:val="a4"/>
    <w:link w:val="afff0"/>
    <w:uiPriority w:val="99"/>
    <w:semiHidden/>
    <w:rsid w:val="005C3DBB"/>
    <w:rPr>
      <w:rFonts w:ascii="Meiryo UI" w:eastAsia="Meiryo UI" w:hAnsi="Meiryo UI"/>
    </w:rPr>
  </w:style>
  <w:style w:type="paragraph" w:styleId="afff2">
    <w:name w:val="Document Map"/>
    <w:basedOn w:val="a3"/>
    <w:link w:val="afff3"/>
    <w:uiPriority w:val="99"/>
    <w:semiHidden/>
    <w:unhideWhenUsed/>
    <w:rsid w:val="005C3DBB"/>
    <w:pPr>
      <w:spacing w:after="0" w:line="240" w:lineRule="auto"/>
    </w:pPr>
    <w:rPr>
      <w:rFonts w:cs="Segoe UI"/>
      <w:sz w:val="16"/>
      <w:szCs w:val="16"/>
    </w:rPr>
  </w:style>
  <w:style w:type="character" w:customStyle="1" w:styleId="afff3">
    <w:name w:val="見出しマップ (文字)"/>
    <w:basedOn w:val="a4"/>
    <w:link w:val="afff2"/>
    <w:uiPriority w:val="99"/>
    <w:semiHidden/>
    <w:rsid w:val="005C3DBB"/>
    <w:rPr>
      <w:rFonts w:ascii="Meiryo UI" w:eastAsia="Meiryo UI" w:hAnsi="Meiryo UI" w:cs="Segoe UI"/>
      <w:sz w:val="16"/>
      <w:szCs w:val="16"/>
    </w:rPr>
  </w:style>
  <w:style w:type="paragraph" w:styleId="afff4">
    <w:name w:val="E-mail Signature"/>
    <w:basedOn w:val="a3"/>
    <w:link w:val="afff5"/>
    <w:uiPriority w:val="99"/>
    <w:semiHidden/>
    <w:unhideWhenUsed/>
    <w:rsid w:val="005C3DBB"/>
    <w:pPr>
      <w:spacing w:after="0" w:line="240" w:lineRule="auto"/>
    </w:pPr>
  </w:style>
  <w:style w:type="character" w:customStyle="1" w:styleId="afff5">
    <w:name w:val="電子メール署名 (文字)"/>
    <w:basedOn w:val="a4"/>
    <w:link w:val="afff4"/>
    <w:uiPriority w:val="99"/>
    <w:semiHidden/>
    <w:rsid w:val="005C3DBB"/>
    <w:rPr>
      <w:rFonts w:ascii="Meiryo UI" w:eastAsia="Meiryo UI" w:hAnsi="Meiryo UI"/>
    </w:rPr>
  </w:style>
  <w:style w:type="character" w:styleId="afff6">
    <w:name w:val="Emphasis"/>
    <w:basedOn w:val="a4"/>
    <w:uiPriority w:val="20"/>
    <w:semiHidden/>
    <w:rsid w:val="005C3DBB"/>
    <w:rPr>
      <w:rFonts w:ascii="Meiryo UI" w:hAnsi="Meiryo UI"/>
      <w:i/>
      <w:iCs/>
    </w:rPr>
  </w:style>
  <w:style w:type="character" w:styleId="afff7">
    <w:name w:val="endnote reference"/>
    <w:basedOn w:val="a4"/>
    <w:uiPriority w:val="99"/>
    <w:semiHidden/>
    <w:unhideWhenUsed/>
    <w:rsid w:val="005C3DBB"/>
    <w:rPr>
      <w:rFonts w:ascii="Meiryo UI" w:hAnsi="Meiryo UI"/>
      <w:vertAlign w:val="superscript"/>
    </w:rPr>
  </w:style>
  <w:style w:type="paragraph" w:styleId="afff8">
    <w:name w:val="endnote text"/>
    <w:basedOn w:val="a3"/>
    <w:link w:val="afff9"/>
    <w:uiPriority w:val="99"/>
    <w:semiHidden/>
    <w:unhideWhenUsed/>
    <w:rsid w:val="005C3DBB"/>
    <w:pPr>
      <w:spacing w:after="0" w:line="240" w:lineRule="auto"/>
    </w:pPr>
    <w:rPr>
      <w:sz w:val="20"/>
      <w:szCs w:val="20"/>
    </w:rPr>
  </w:style>
  <w:style w:type="character" w:customStyle="1" w:styleId="afff9">
    <w:name w:val="文末脚注文字列 (文字)"/>
    <w:basedOn w:val="a4"/>
    <w:link w:val="afff8"/>
    <w:uiPriority w:val="99"/>
    <w:semiHidden/>
    <w:rsid w:val="005C3DBB"/>
    <w:rPr>
      <w:rFonts w:ascii="Meiryo UI" w:eastAsia="Meiryo UI" w:hAnsi="Meiryo UI"/>
      <w:sz w:val="20"/>
      <w:szCs w:val="20"/>
    </w:rPr>
  </w:style>
  <w:style w:type="paragraph" w:styleId="afffa">
    <w:name w:val="envelope address"/>
    <w:basedOn w:val="a3"/>
    <w:uiPriority w:val="99"/>
    <w:semiHidden/>
    <w:unhideWhenUsed/>
    <w:rsid w:val="005C3DB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fb">
    <w:name w:val="envelope return"/>
    <w:basedOn w:val="a3"/>
    <w:uiPriority w:val="99"/>
    <w:semiHidden/>
    <w:unhideWhenUsed/>
    <w:rsid w:val="005C3DBB"/>
    <w:pPr>
      <w:spacing w:after="0" w:line="240" w:lineRule="auto"/>
    </w:pPr>
    <w:rPr>
      <w:rFonts w:eastAsiaTheme="majorEastAsia" w:cstheme="majorBidi"/>
      <w:sz w:val="20"/>
      <w:szCs w:val="20"/>
    </w:rPr>
  </w:style>
  <w:style w:type="table" w:styleId="15">
    <w:name w:val="Grid Table 1 Light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a">
    <w:name w:val="Grid Table 2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">
    <w:name w:val="Grid Table 2 Accent 2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">
    <w:name w:val="Grid Table 2 Accent 3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">
    <w:name w:val="Grid Table 2 Accent 4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">
    <w:name w:val="Grid Table 2 Accent 5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">
    <w:name w:val="Grid Table 2 Accent 6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8">
    <w:name w:val="Grid Table 3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3">
    <w:name w:val="Grid Table 4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Grid Table 4 Accent 2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Grid Table 4 Accent 3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Grid Table 4 Accent 4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Grid Table 4 Accent 5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Grid Table 4 Accent 6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3">
    <w:name w:val="Grid Table 5 Dark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">
    <w:name w:val="Grid Table 5 Dark Accent 2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">
    <w:name w:val="Grid Table 5 Dark Accent 3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">
    <w:name w:val="Grid Table 5 Dark Accent 4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">
    <w:name w:val="Grid Table 5 Dark Accent 5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">
    <w:name w:val="Grid Table 5 Dark Accent 6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1">
    <w:name w:val="Grid Table 6 Colorful"/>
    <w:basedOn w:val="a5"/>
    <w:uiPriority w:val="51"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Grid Table 6 Colorful Accent 2"/>
    <w:basedOn w:val="a5"/>
    <w:uiPriority w:val="51"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Grid Table 6 Colorful Accent 3"/>
    <w:basedOn w:val="a5"/>
    <w:uiPriority w:val="51"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Grid Table 6 Colorful Accent 4"/>
    <w:basedOn w:val="a5"/>
    <w:uiPriority w:val="51"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Grid Table 6 Colorful Accent 5"/>
    <w:basedOn w:val="a5"/>
    <w:uiPriority w:val="51"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Grid Table 6 Colorful Accent 6"/>
    <w:basedOn w:val="a5"/>
    <w:uiPriority w:val="51"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1">
    <w:name w:val="Grid Table 7 Colorful"/>
    <w:basedOn w:val="a5"/>
    <w:uiPriority w:val="52"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">
    <w:name w:val="HTML Acronym"/>
    <w:basedOn w:val="a4"/>
    <w:uiPriority w:val="99"/>
    <w:semiHidden/>
    <w:unhideWhenUsed/>
    <w:rsid w:val="005C3DBB"/>
    <w:rPr>
      <w:rFonts w:ascii="Meiryo UI" w:eastAsia="Meiryo UI" w:hAnsi="Meiryo UI"/>
    </w:rPr>
  </w:style>
  <w:style w:type="paragraph" w:styleId="HTML0">
    <w:name w:val="HTML Address"/>
    <w:basedOn w:val="a3"/>
    <w:link w:val="HTML1"/>
    <w:uiPriority w:val="99"/>
    <w:semiHidden/>
    <w:unhideWhenUsed/>
    <w:rsid w:val="005C3DBB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4"/>
    <w:link w:val="HTML0"/>
    <w:uiPriority w:val="99"/>
    <w:semiHidden/>
    <w:rsid w:val="005C3DBB"/>
    <w:rPr>
      <w:rFonts w:ascii="Meiryo UI" w:eastAsia="Meiryo UI" w:hAnsi="Meiryo UI"/>
      <w:i/>
      <w:iCs/>
    </w:rPr>
  </w:style>
  <w:style w:type="character" w:styleId="HTML2">
    <w:name w:val="HTML Cite"/>
    <w:basedOn w:val="a4"/>
    <w:uiPriority w:val="99"/>
    <w:semiHidden/>
    <w:unhideWhenUsed/>
    <w:rsid w:val="005C3DBB"/>
    <w:rPr>
      <w:rFonts w:ascii="Meiryo UI" w:eastAsia="Meiryo UI" w:hAnsi="Meiryo UI"/>
      <w:i/>
      <w:iCs/>
    </w:rPr>
  </w:style>
  <w:style w:type="character" w:styleId="HTML3">
    <w:name w:val="HTML Code"/>
    <w:basedOn w:val="a4"/>
    <w:uiPriority w:val="99"/>
    <w:semiHidden/>
    <w:unhideWhenUsed/>
    <w:rsid w:val="005C3DBB"/>
    <w:rPr>
      <w:rFonts w:ascii="Meiryo UI" w:eastAsia="Meiryo UI" w:hAnsi="Meiryo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5C3DBB"/>
    <w:rPr>
      <w:rFonts w:ascii="Meiryo UI" w:eastAsia="Meiryo UI" w:hAnsi="Meiryo UI"/>
      <w:i/>
      <w:iCs/>
    </w:rPr>
  </w:style>
  <w:style w:type="character" w:styleId="HTML5">
    <w:name w:val="HTML Keyboard"/>
    <w:basedOn w:val="a4"/>
    <w:uiPriority w:val="99"/>
    <w:semiHidden/>
    <w:unhideWhenUsed/>
    <w:rsid w:val="005C3DBB"/>
    <w:rPr>
      <w:rFonts w:ascii="Meiryo UI" w:eastAsia="Meiryo UI" w:hAnsi="Meiryo UI"/>
      <w:sz w:val="20"/>
      <w:szCs w:val="20"/>
    </w:rPr>
  </w:style>
  <w:style w:type="paragraph" w:styleId="HTML6">
    <w:name w:val="HTML Preformatted"/>
    <w:basedOn w:val="a3"/>
    <w:link w:val="HTML7"/>
    <w:uiPriority w:val="99"/>
    <w:semiHidden/>
    <w:unhideWhenUsed/>
    <w:rsid w:val="005C3DBB"/>
    <w:pPr>
      <w:spacing w:after="0" w:line="240" w:lineRule="auto"/>
    </w:pPr>
    <w:rPr>
      <w:sz w:val="20"/>
      <w:szCs w:val="20"/>
    </w:rPr>
  </w:style>
  <w:style w:type="character" w:customStyle="1" w:styleId="HTML7">
    <w:name w:val="HTML 書式付き (文字)"/>
    <w:basedOn w:val="a4"/>
    <w:link w:val="HTML6"/>
    <w:uiPriority w:val="99"/>
    <w:semiHidden/>
    <w:rsid w:val="005C3DBB"/>
    <w:rPr>
      <w:rFonts w:ascii="Meiryo UI" w:eastAsia="Meiryo UI" w:hAnsi="Meiryo UI"/>
      <w:sz w:val="20"/>
      <w:szCs w:val="20"/>
    </w:rPr>
  </w:style>
  <w:style w:type="character" w:styleId="HTML8">
    <w:name w:val="HTML Sample"/>
    <w:basedOn w:val="a4"/>
    <w:uiPriority w:val="99"/>
    <w:semiHidden/>
    <w:unhideWhenUsed/>
    <w:rsid w:val="005C3DBB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5C3DBB"/>
    <w:rPr>
      <w:rFonts w:ascii="Meiryo UI" w:eastAsia="Meiryo UI" w:hAnsi="Meiryo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5C3DBB"/>
    <w:rPr>
      <w:rFonts w:ascii="Meiryo UI" w:eastAsia="Meiryo UI" w:hAnsi="Meiryo UI"/>
      <w:i/>
      <w:iCs/>
    </w:rPr>
  </w:style>
  <w:style w:type="paragraph" w:styleId="16">
    <w:name w:val="index 1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280" w:hanging="280"/>
    </w:pPr>
  </w:style>
  <w:style w:type="paragraph" w:styleId="2b">
    <w:name w:val="index 2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560" w:hanging="280"/>
    </w:pPr>
  </w:style>
  <w:style w:type="paragraph" w:styleId="39">
    <w:name w:val="index 3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840" w:hanging="280"/>
    </w:pPr>
  </w:style>
  <w:style w:type="paragraph" w:styleId="44">
    <w:name w:val="index 4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1120" w:hanging="280"/>
    </w:pPr>
  </w:style>
  <w:style w:type="paragraph" w:styleId="54">
    <w:name w:val="index 5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1400" w:hanging="280"/>
    </w:pPr>
  </w:style>
  <w:style w:type="paragraph" w:styleId="62">
    <w:name w:val="index 6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1680" w:hanging="280"/>
    </w:pPr>
  </w:style>
  <w:style w:type="paragraph" w:styleId="72">
    <w:name w:val="index 7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1960" w:hanging="280"/>
    </w:pPr>
  </w:style>
  <w:style w:type="paragraph" w:styleId="81">
    <w:name w:val="index 8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2240" w:hanging="280"/>
    </w:pPr>
  </w:style>
  <w:style w:type="paragraph" w:styleId="91">
    <w:name w:val="index 9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2520" w:hanging="280"/>
    </w:pPr>
  </w:style>
  <w:style w:type="paragraph" w:styleId="afffc">
    <w:name w:val="index heading"/>
    <w:basedOn w:val="a3"/>
    <w:next w:val="16"/>
    <w:uiPriority w:val="99"/>
    <w:semiHidden/>
    <w:rsid w:val="005C3DBB"/>
    <w:rPr>
      <w:rFonts w:cstheme="majorBidi"/>
      <w:b/>
      <w:bCs/>
    </w:rPr>
  </w:style>
  <w:style w:type="character" w:styleId="2c">
    <w:name w:val="Intense Emphasis"/>
    <w:basedOn w:val="a4"/>
    <w:uiPriority w:val="21"/>
    <w:semiHidden/>
    <w:rsid w:val="005C3DBB"/>
    <w:rPr>
      <w:rFonts w:ascii="Meiryo UI" w:eastAsia="Meiryo UI" w:hAnsi="Meiryo UI"/>
      <w:i/>
      <w:iCs/>
      <w:color w:val="155078" w:themeColor="accent1"/>
    </w:rPr>
  </w:style>
  <w:style w:type="paragraph" w:styleId="2d">
    <w:name w:val="Intense Quote"/>
    <w:basedOn w:val="a3"/>
    <w:next w:val="a3"/>
    <w:link w:val="2e"/>
    <w:uiPriority w:val="30"/>
    <w:semiHidden/>
    <w:rsid w:val="005C3DBB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2e">
    <w:name w:val="引用文 2 (文字)"/>
    <w:basedOn w:val="a4"/>
    <w:link w:val="2d"/>
    <w:uiPriority w:val="30"/>
    <w:semiHidden/>
    <w:rsid w:val="005C3DBB"/>
    <w:rPr>
      <w:rFonts w:ascii="Meiryo UI" w:eastAsia="Meiryo UI" w:hAnsi="Meiryo UI"/>
      <w:i/>
      <w:iCs/>
      <w:color w:val="155078" w:themeColor="accent1"/>
    </w:rPr>
  </w:style>
  <w:style w:type="character" w:styleId="2f">
    <w:name w:val="Intense Reference"/>
    <w:basedOn w:val="a4"/>
    <w:uiPriority w:val="32"/>
    <w:semiHidden/>
    <w:rsid w:val="005C3DBB"/>
    <w:rPr>
      <w:rFonts w:ascii="Meiryo UI" w:eastAsia="Meiryo UI" w:hAnsi="Meiryo UI"/>
      <w:b/>
      <w:bCs/>
      <w:smallCaps/>
      <w:color w:val="155078" w:themeColor="accent1"/>
      <w:spacing w:val="5"/>
    </w:rPr>
  </w:style>
  <w:style w:type="table" w:styleId="3a">
    <w:name w:val="Light Grid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b">
    <w:name w:val="Light Grid Accent 1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3c">
    <w:name w:val="Light Grid Accent 2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3d">
    <w:name w:val="Light Grid Accent 3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3e">
    <w:name w:val="Light Grid Accent 4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3f">
    <w:name w:val="Light Grid Accent 5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3f0">
    <w:name w:val="Light Grid Accent 6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2f0">
    <w:name w:val="Light List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1">
    <w:name w:val="Light List Accent 1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2f2">
    <w:name w:val="Light List Accent 2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2f3">
    <w:name w:val="Light List Accent 3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2f4">
    <w:name w:val="Light List Accent 4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2f5">
    <w:name w:val="Light List Accent 5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2f6">
    <w:name w:val="Light List Accent 6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5C3DB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afffd">
    <w:name w:val="line number"/>
    <w:basedOn w:val="a4"/>
    <w:uiPriority w:val="99"/>
    <w:semiHidden/>
    <w:unhideWhenUsed/>
    <w:rsid w:val="005C3DBB"/>
    <w:rPr>
      <w:rFonts w:ascii="Meiryo UI" w:eastAsia="Meiryo UI" w:hAnsi="Meiryo UI"/>
    </w:rPr>
  </w:style>
  <w:style w:type="paragraph" w:styleId="afffe">
    <w:name w:val="List"/>
    <w:basedOn w:val="a3"/>
    <w:uiPriority w:val="99"/>
    <w:semiHidden/>
    <w:unhideWhenUsed/>
    <w:rsid w:val="005C3DBB"/>
    <w:pPr>
      <w:ind w:left="360" w:hanging="360"/>
      <w:contextualSpacing/>
    </w:pPr>
  </w:style>
  <w:style w:type="paragraph" w:styleId="2f7">
    <w:name w:val="List 2"/>
    <w:basedOn w:val="a3"/>
    <w:uiPriority w:val="99"/>
    <w:semiHidden/>
    <w:unhideWhenUsed/>
    <w:rsid w:val="005C3DBB"/>
    <w:pPr>
      <w:ind w:left="720" w:hanging="360"/>
      <w:contextualSpacing/>
    </w:pPr>
  </w:style>
  <w:style w:type="paragraph" w:styleId="3f1">
    <w:name w:val="List 3"/>
    <w:basedOn w:val="a3"/>
    <w:uiPriority w:val="99"/>
    <w:semiHidden/>
    <w:unhideWhenUsed/>
    <w:rsid w:val="005C3DBB"/>
    <w:pPr>
      <w:ind w:left="1080" w:hanging="360"/>
      <w:contextualSpacing/>
    </w:pPr>
  </w:style>
  <w:style w:type="paragraph" w:styleId="45">
    <w:name w:val="List 4"/>
    <w:basedOn w:val="a3"/>
    <w:uiPriority w:val="99"/>
    <w:semiHidden/>
    <w:unhideWhenUsed/>
    <w:rsid w:val="005C3DBB"/>
    <w:pPr>
      <w:ind w:left="1440" w:hanging="360"/>
      <w:contextualSpacing/>
    </w:pPr>
  </w:style>
  <w:style w:type="paragraph" w:styleId="55">
    <w:name w:val="List 5"/>
    <w:basedOn w:val="a3"/>
    <w:uiPriority w:val="99"/>
    <w:semiHidden/>
    <w:unhideWhenUsed/>
    <w:rsid w:val="005C3DBB"/>
    <w:pPr>
      <w:ind w:left="1800" w:hanging="360"/>
      <w:contextualSpacing/>
    </w:pPr>
  </w:style>
  <w:style w:type="paragraph" w:styleId="30">
    <w:name w:val="List Bullet 3"/>
    <w:basedOn w:val="a3"/>
    <w:uiPriority w:val="99"/>
    <w:semiHidden/>
    <w:rsid w:val="005C3DBB"/>
    <w:pPr>
      <w:numPr>
        <w:numId w:val="26"/>
      </w:numPr>
      <w:contextualSpacing/>
    </w:pPr>
  </w:style>
  <w:style w:type="paragraph" w:styleId="40">
    <w:name w:val="List Bullet 4"/>
    <w:basedOn w:val="a3"/>
    <w:uiPriority w:val="99"/>
    <w:semiHidden/>
    <w:rsid w:val="005C3DBB"/>
    <w:pPr>
      <w:numPr>
        <w:numId w:val="27"/>
      </w:numPr>
      <w:contextualSpacing/>
    </w:pPr>
  </w:style>
  <w:style w:type="paragraph" w:styleId="50">
    <w:name w:val="List Bullet 5"/>
    <w:basedOn w:val="a3"/>
    <w:uiPriority w:val="99"/>
    <w:semiHidden/>
    <w:rsid w:val="005C3DBB"/>
    <w:pPr>
      <w:numPr>
        <w:numId w:val="28"/>
      </w:numPr>
      <w:contextualSpacing/>
    </w:pPr>
  </w:style>
  <w:style w:type="paragraph" w:styleId="affff">
    <w:name w:val="List Continue"/>
    <w:basedOn w:val="a3"/>
    <w:uiPriority w:val="99"/>
    <w:semiHidden/>
    <w:rsid w:val="005C3DBB"/>
    <w:pPr>
      <w:spacing w:after="120"/>
      <w:ind w:left="360"/>
      <w:contextualSpacing/>
    </w:pPr>
  </w:style>
  <w:style w:type="paragraph" w:styleId="2f8">
    <w:name w:val="List Continue 2"/>
    <w:basedOn w:val="a3"/>
    <w:uiPriority w:val="99"/>
    <w:semiHidden/>
    <w:rsid w:val="005C3DBB"/>
    <w:pPr>
      <w:spacing w:after="120"/>
      <w:ind w:left="720"/>
      <w:contextualSpacing/>
    </w:pPr>
  </w:style>
  <w:style w:type="paragraph" w:styleId="3f2">
    <w:name w:val="List Continue 3"/>
    <w:basedOn w:val="a3"/>
    <w:uiPriority w:val="99"/>
    <w:semiHidden/>
    <w:rsid w:val="005C3DBB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rsid w:val="005C3DBB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rsid w:val="005C3DBB"/>
    <w:pPr>
      <w:spacing w:after="120"/>
      <w:ind w:left="1800"/>
      <w:contextualSpacing/>
    </w:pPr>
  </w:style>
  <w:style w:type="paragraph" w:styleId="3">
    <w:name w:val="List Number 3"/>
    <w:basedOn w:val="a3"/>
    <w:uiPriority w:val="99"/>
    <w:semiHidden/>
    <w:rsid w:val="005C3DBB"/>
    <w:pPr>
      <w:numPr>
        <w:numId w:val="29"/>
      </w:numPr>
      <w:contextualSpacing/>
    </w:pPr>
  </w:style>
  <w:style w:type="paragraph" w:styleId="4">
    <w:name w:val="List Number 4"/>
    <w:basedOn w:val="a3"/>
    <w:uiPriority w:val="99"/>
    <w:semiHidden/>
    <w:rsid w:val="005C3DBB"/>
    <w:pPr>
      <w:numPr>
        <w:numId w:val="30"/>
      </w:numPr>
      <w:contextualSpacing/>
    </w:pPr>
  </w:style>
  <w:style w:type="paragraph" w:styleId="5">
    <w:name w:val="List Number 5"/>
    <w:basedOn w:val="a3"/>
    <w:uiPriority w:val="99"/>
    <w:semiHidden/>
    <w:rsid w:val="005C3DBB"/>
    <w:pPr>
      <w:numPr>
        <w:numId w:val="31"/>
      </w:numPr>
      <w:contextualSpacing/>
    </w:pPr>
  </w:style>
  <w:style w:type="paragraph" w:styleId="affff0">
    <w:name w:val="List Paragraph"/>
    <w:basedOn w:val="a3"/>
    <w:uiPriority w:val="34"/>
    <w:semiHidden/>
    <w:qFormat/>
    <w:rsid w:val="005C3DBB"/>
    <w:pPr>
      <w:ind w:left="720"/>
      <w:contextualSpacing/>
    </w:pPr>
  </w:style>
  <w:style w:type="table" w:styleId="1e">
    <w:name w:val="List Table 1 Light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0">
    <w:name w:val="List Table 1 Light Accent 2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0">
    <w:name w:val="List Table 1 Light Accent 3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0">
    <w:name w:val="List Table 1 Light Accent 4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0">
    <w:name w:val="List Table 1 Light Accent 5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0">
    <w:name w:val="List Table 1 Light Accent 6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f9">
    <w:name w:val="List Table 2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0">
    <w:name w:val="List Table 2 Accent 2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0">
    <w:name w:val="List Table 2 Accent 3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0">
    <w:name w:val="List Table 2 Accent 4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0">
    <w:name w:val="List Table 2 Accent 5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0">
    <w:name w:val="List Table 2 Accent 6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3">
    <w:name w:val="List Table 3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List Table 4 Accent 2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List Table 4 Accent 3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List Table 4 Accent 4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List Table 4 Accent 5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List Table 4 Accent 6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7">
    <w:name w:val="List Table 5 Dark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List Table 6 Colorful Accent 2"/>
    <w:basedOn w:val="a5"/>
    <w:uiPriority w:val="51"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List Table 6 Colorful Accent 3"/>
    <w:basedOn w:val="a5"/>
    <w:uiPriority w:val="51"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List Table 6 Colorful Accent 4"/>
    <w:basedOn w:val="a5"/>
    <w:uiPriority w:val="51"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List Table 6 Colorful Accent 5"/>
    <w:basedOn w:val="a5"/>
    <w:uiPriority w:val="51"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List Table 6 Colorful Accent 6"/>
    <w:basedOn w:val="a5"/>
    <w:uiPriority w:val="51"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3">
    <w:name w:val="List Table 7 Colorful"/>
    <w:basedOn w:val="a5"/>
    <w:uiPriority w:val="52"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82">
    <w:name w:val="Medium Grid 1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64">
    <w:name w:val="Medium List 1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66">
    <w:name w:val="Medium List 1 Accent 2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67">
    <w:name w:val="Medium List 1 Accent 3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68">
    <w:name w:val="Medium List 1 Accent 4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69">
    <w:name w:val="Medium List 1 Accent 5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6a">
    <w:name w:val="Medium List 1 Accent 6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74">
    <w:name w:val="Medium List 2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1">
    <w:name w:val="Mention"/>
    <w:basedOn w:val="a4"/>
    <w:uiPriority w:val="99"/>
    <w:semiHidden/>
    <w:unhideWhenUsed/>
    <w:rsid w:val="005C3DBB"/>
    <w:rPr>
      <w:rFonts w:ascii="Meiryo UI" w:eastAsia="Meiryo UI" w:hAnsi="Meiryo UI"/>
      <w:color w:val="2B579A"/>
      <w:shd w:val="clear" w:color="auto" w:fill="E6E6E6"/>
    </w:rPr>
  </w:style>
  <w:style w:type="paragraph" w:styleId="affff2">
    <w:name w:val="Message Header"/>
    <w:basedOn w:val="a3"/>
    <w:link w:val="affff3"/>
    <w:uiPriority w:val="99"/>
    <w:semiHidden/>
    <w:unhideWhenUsed/>
    <w:rsid w:val="005C3DB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f3">
    <w:name w:val="メッセージ見出し (文字)"/>
    <w:basedOn w:val="a4"/>
    <w:link w:val="affff2"/>
    <w:uiPriority w:val="99"/>
    <w:semiHidden/>
    <w:rsid w:val="005C3DBB"/>
    <w:rPr>
      <w:rFonts w:ascii="Meiryo UI" w:eastAsia="Meiryo UI" w:hAnsi="Meiryo UI" w:cstheme="majorBidi"/>
      <w:sz w:val="24"/>
      <w:szCs w:val="24"/>
      <w:shd w:val="pct20" w:color="auto" w:fill="auto"/>
    </w:rPr>
  </w:style>
  <w:style w:type="paragraph" w:styleId="affff4">
    <w:name w:val="Note Heading"/>
    <w:basedOn w:val="a3"/>
    <w:next w:val="a3"/>
    <w:link w:val="affff5"/>
    <w:uiPriority w:val="99"/>
    <w:semiHidden/>
    <w:unhideWhenUsed/>
    <w:rsid w:val="005C3DBB"/>
    <w:pPr>
      <w:spacing w:after="0" w:line="240" w:lineRule="auto"/>
    </w:pPr>
  </w:style>
  <w:style w:type="character" w:customStyle="1" w:styleId="affff5">
    <w:name w:val="記 (文字)"/>
    <w:basedOn w:val="a4"/>
    <w:link w:val="affff4"/>
    <w:uiPriority w:val="99"/>
    <w:semiHidden/>
    <w:rsid w:val="005C3DBB"/>
    <w:rPr>
      <w:rFonts w:ascii="Meiryo UI" w:eastAsia="Meiryo UI" w:hAnsi="Meiryo UI"/>
    </w:rPr>
  </w:style>
  <w:style w:type="character" w:styleId="affff6">
    <w:name w:val="page number"/>
    <w:basedOn w:val="a4"/>
    <w:uiPriority w:val="99"/>
    <w:semiHidden/>
    <w:unhideWhenUsed/>
    <w:rsid w:val="005C3DBB"/>
    <w:rPr>
      <w:rFonts w:ascii="Meiryo UI" w:eastAsia="Meiryo UI" w:hAnsi="Meiryo UI"/>
    </w:rPr>
  </w:style>
  <w:style w:type="table" w:styleId="1f">
    <w:name w:val="Plain Table 1"/>
    <w:basedOn w:val="a5"/>
    <w:uiPriority w:val="41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a">
    <w:name w:val="Plain Table 2"/>
    <w:basedOn w:val="a5"/>
    <w:uiPriority w:val="42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4">
    <w:name w:val="Plain Table 3"/>
    <w:basedOn w:val="a5"/>
    <w:uiPriority w:val="43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5"/>
    <w:uiPriority w:val="45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7">
    <w:name w:val="Plain Text"/>
    <w:basedOn w:val="a3"/>
    <w:link w:val="affff8"/>
    <w:uiPriority w:val="99"/>
    <w:semiHidden/>
    <w:unhideWhenUsed/>
    <w:rsid w:val="005C3DBB"/>
    <w:pPr>
      <w:spacing w:after="0" w:line="240" w:lineRule="auto"/>
    </w:pPr>
    <w:rPr>
      <w:sz w:val="21"/>
      <w:szCs w:val="21"/>
    </w:rPr>
  </w:style>
  <w:style w:type="character" w:customStyle="1" w:styleId="affff8">
    <w:name w:val="書式なし (文字)"/>
    <w:basedOn w:val="a4"/>
    <w:link w:val="affff7"/>
    <w:uiPriority w:val="99"/>
    <w:semiHidden/>
    <w:rsid w:val="005C3DBB"/>
    <w:rPr>
      <w:rFonts w:ascii="Meiryo UI" w:eastAsia="Meiryo UI" w:hAnsi="Meiryo UI"/>
      <w:sz w:val="21"/>
      <w:szCs w:val="21"/>
    </w:rPr>
  </w:style>
  <w:style w:type="paragraph" w:styleId="affff9">
    <w:name w:val="Quote"/>
    <w:basedOn w:val="a3"/>
    <w:next w:val="a3"/>
    <w:link w:val="affffa"/>
    <w:uiPriority w:val="29"/>
    <w:semiHidden/>
    <w:rsid w:val="005C3DB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a">
    <w:name w:val="引用文 (文字)"/>
    <w:basedOn w:val="a4"/>
    <w:link w:val="affff9"/>
    <w:uiPriority w:val="29"/>
    <w:semiHidden/>
    <w:rsid w:val="005C3DBB"/>
    <w:rPr>
      <w:rFonts w:ascii="Meiryo UI" w:eastAsia="Meiryo UI" w:hAnsi="Meiryo UI"/>
      <w:i/>
      <w:iCs/>
      <w:color w:val="404040" w:themeColor="text1" w:themeTint="BF"/>
    </w:rPr>
  </w:style>
  <w:style w:type="paragraph" w:styleId="affffb">
    <w:name w:val="Salutation"/>
    <w:basedOn w:val="a3"/>
    <w:next w:val="a3"/>
    <w:link w:val="affffc"/>
    <w:uiPriority w:val="99"/>
    <w:semiHidden/>
    <w:rsid w:val="005C3DBB"/>
  </w:style>
  <w:style w:type="character" w:customStyle="1" w:styleId="affffc">
    <w:name w:val="挨拶文 (文字)"/>
    <w:basedOn w:val="a4"/>
    <w:link w:val="affffb"/>
    <w:uiPriority w:val="99"/>
    <w:semiHidden/>
    <w:rsid w:val="005C3DBB"/>
    <w:rPr>
      <w:rFonts w:ascii="Meiryo UI" w:eastAsia="Meiryo UI" w:hAnsi="Meiryo UI"/>
    </w:rPr>
  </w:style>
  <w:style w:type="paragraph" w:styleId="affffd">
    <w:name w:val="Signature"/>
    <w:basedOn w:val="a3"/>
    <w:link w:val="affffe"/>
    <w:uiPriority w:val="99"/>
    <w:semiHidden/>
    <w:rsid w:val="005C3DBB"/>
    <w:pPr>
      <w:spacing w:after="0" w:line="240" w:lineRule="auto"/>
      <w:ind w:left="4320"/>
    </w:pPr>
  </w:style>
  <w:style w:type="character" w:customStyle="1" w:styleId="affffe">
    <w:name w:val="署名 (文字)"/>
    <w:basedOn w:val="a4"/>
    <w:link w:val="affffd"/>
    <w:uiPriority w:val="99"/>
    <w:semiHidden/>
    <w:rsid w:val="005C3DBB"/>
    <w:rPr>
      <w:rFonts w:ascii="Meiryo UI" w:eastAsia="Meiryo UI" w:hAnsi="Meiryo UI"/>
    </w:rPr>
  </w:style>
  <w:style w:type="character" w:styleId="afffff">
    <w:name w:val="Smart Hyperlink"/>
    <w:basedOn w:val="a4"/>
    <w:uiPriority w:val="99"/>
    <w:semiHidden/>
    <w:unhideWhenUsed/>
    <w:rsid w:val="005C3DBB"/>
    <w:rPr>
      <w:rFonts w:ascii="Meiryo UI" w:eastAsia="Meiryo UI" w:hAnsi="Meiryo UI"/>
      <w:u w:val="dotted"/>
    </w:rPr>
  </w:style>
  <w:style w:type="character" w:styleId="afffff0">
    <w:name w:val="Strong"/>
    <w:basedOn w:val="a4"/>
    <w:uiPriority w:val="22"/>
    <w:qFormat/>
    <w:rsid w:val="005C3DBB"/>
    <w:rPr>
      <w:rFonts w:ascii="Meiryo UI" w:eastAsia="Meiryo UI" w:hAnsi="Meiryo UI"/>
      <w:b/>
      <w:bCs/>
    </w:rPr>
  </w:style>
  <w:style w:type="paragraph" w:styleId="afffff1">
    <w:name w:val="Subtitle"/>
    <w:basedOn w:val="a3"/>
    <w:next w:val="a3"/>
    <w:link w:val="afffff2"/>
    <w:uiPriority w:val="11"/>
    <w:semiHidden/>
    <w:qFormat/>
    <w:rsid w:val="005C3DBB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ff2">
    <w:name w:val="副題 (文字)"/>
    <w:basedOn w:val="a4"/>
    <w:link w:val="afffff1"/>
    <w:uiPriority w:val="11"/>
    <w:semiHidden/>
    <w:rsid w:val="005C3DBB"/>
    <w:rPr>
      <w:rFonts w:ascii="Meiryo UI" w:eastAsia="Meiryo UI" w:hAnsi="Meiryo UI"/>
      <w:color w:val="5A5A5A" w:themeColor="text1" w:themeTint="A5"/>
      <w:spacing w:val="15"/>
      <w:sz w:val="22"/>
      <w:szCs w:val="22"/>
    </w:rPr>
  </w:style>
  <w:style w:type="character" w:styleId="afffff3">
    <w:name w:val="Subtle Emphasis"/>
    <w:basedOn w:val="a4"/>
    <w:uiPriority w:val="19"/>
    <w:semiHidden/>
    <w:qFormat/>
    <w:rsid w:val="005C3DBB"/>
    <w:rPr>
      <w:rFonts w:ascii="Meiryo UI" w:eastAsia="Meiryo UI" w:hAnsi="Meiryo UI"/>
      <w:i/>
      <w:iCs/>
      <w:color w:val="404040" w:themeColor="text1" w:themeTint="BF"/>
    </w:rPr>
  </w:style>
  <w:style w:type="character" w:styleId="afffff4">
    <w:name w:val="Subtle Reference"/>
    <w:basedOn w:val="a4"/>
    <w:uiPriority w:val="31"/>
    <w:semiHidden/>
    <w:rsid w:val="005C3DBB"/>
    <w:rPr>
      <w:rFonts w:ascii="Meiryo UI" w:eastAsia="Meiryo UI" w:hAnsi="Meiryo UI"/>
      <w:smallCaps/>
      <w:color w:val="5A5A5A" w:themeColor="text1" w:themeTint="A5"/>
    </w:rPr>
  </w:style>
  <w:style w:type="table" w:styleId="3-D1">
    <w:name w:val="Table 3D effects 1"/>
    <w:basedOn w:val="a5"/>
    <w:uiPriority w:val="99"/>
    <w:semiHidden/>
    <w:unhideWhenUsed/>
    <w:rsid w:val="005C3DB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5C3DB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5C3DB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5"/>
    <w:uiPriority w:val="99"/>
    <w:semiHidden/>
    <w:unhideWhenUsed/>
    <w:rsid w:val="005C3DB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lassic 2"/>
    <w:basedOn w:val="a5"/>
    <w:uiPriority w:val="99"/>
    <w:semiHidden/>
    <w:unhideWhenUsed/>
    <w:rsid w:val="005C3DB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lassic 3"/>
    <w:basedOn w:val="a5"/>
    <w:uiPriority w:val="99"/>
    <w:semiHidden/>
    <w:unhideWhenUsed/>
    <w:rsid w:val="005C3DB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5"/>
    <w:uiPriority w:val="99"/>
    <w:semiHidden/>
    <w:unhideWhenUsed/>
    <w:rsid w:val="005C3DB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5"/>
    <w:uiPriority w:val="99"/>
    <w:semiHidden/>
    <w:unhideWhenUsed/>
    <w:rsid w:val="005C3DB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5"/>
    <w:uiPriority w:val="99"/>
    <w:semiHidden/>
    <w:unhideWhenUsed/>
    <w:rsid w:val="005C3DB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5"/>
    <w:uiPriority w:val="99"/>
    <w:semiHidden/>
    <w:unhideWhenUsed/>
    <w:rsid w:val="005C3DB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5"/>
    <w:uiPriority w:val="99"/>
    <w:semiHidden/>
    <w:unhideWhenUsed/>
    <w:rsid w:val="005C3DB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Columns 3"/>
    <w:basedOn w:val="a5"/>
    <w:uiPriority w:val="99"/>
    <w:semiHidden/>
    <w:unhideWhenUsed/>
    <w:rsid w:val="005C3DB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5C3DB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5C3DB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5">
    <w:name w:val="Table Contemporary"/>
    <w:basedOn w:val="a5"/>
    <w:uiPriority w:val="99"/>
    <w:semiHidden/>
    <w:unhideWhenUsed/>
    <w:rsid w:val="005C3DB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6">
    <w:name w:val="Table Elegant"/>
    <w:basedOn w:val="a5"/>
    <w:uiPriority w:val="99"/>
    <w:semiHidden/>
    <w:unhideWhenUsed/>
    <w:rsid w:val="005C3DB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5"/>
    <w:uiPriority w:val="99"/>
    <w:semiHidden/>
    <w:unhideWhenUsed/>
    <w:rsid w:val="005C3DB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Grid 2"/>
    <w:basedOn w:val="a5"/>
    <w:uiPriority w:val="99"/>
    <w:semiHidden/>
    <w:unhideWhenUsed/>
    <w:rsid w:val="005C3DB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5"/>
    <w:uiPriority w:val="99"/>
    <w:semiHidden/>
    <w:unhideWhenUsed/>
    <w:rsid w:val="005C3DB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5"/>
    <w:uiPriority w:val="99"/>
    <w:semiHidden/>
    <w:unhideWhenUsed/>
    <w:rsid w:val="005C3DB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5"/>
    <w:uiPriority w:val="99"/>
    <w:semiHidden/>
    <w:unhideWhenUsed/>
    <w:rsid w:val="005C3DB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5"/>
    <w:uiPriority w:val="99"/>
    <w:semiHidden/>
    <w:unhideWhenUsed/>
    <w:rsid w:val="005C3DB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Grid Table Light"/>
    <w:basedOn w:val="a5"/>
    <w:uiPriority w:val="40"/>
    <w:rsid w:val="005C3DB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5"/>
    <w:uiPriority w:val="99"/>
    <w:semiHidden/>
    <w:unhideWhenUsed/>
    <w:rsid w:val="005C3DB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List 2"/>
    <w:basedOn w:val="a5"/>
    <w:uiPriority w:val="99"/>
    <w:semiHidden/>
    <w:unhideWhenUsed/>
    <w:rsid w:val="005C3DB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List 3"/>
    <w:basedOn w:val="a5"/>
    <w:uiPriority w:val="99"/>
    <w:semiHidden/>
    <w:unhideWhenUsed/>
    <w:rsid w:val="005C3DB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5"/>
    <w:uiPriority w:val="99"/>
    <w:semiHidden/>
    <w:unhideWhenUsed/>
    <w:rsid w:val="005C3DB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5"/>
    <w:uiPriority w:val="99"/>
    <w:semiHidden/>
    <w:unhideWhenUsed/>
    <w:rsid w:val="005C3DB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5"/>
    <w:uiPriority w:val="99"/>
    <w:semiHidden/>
    <w:unhideWhenUsed/>
    <w:rsid w:val="005C3DB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5"/>
    <w:uiPriority w:val="99"/>
    <w:semiHidden/>
    <w:unhideWhenUsed/>
    <w:rsid w:val="005C3DB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8">
    <w:name w:val="table of authorities"/>
    <w:basedOn w:val="a3"/>
    <w:next w:val="a3"/>
    <w:uiPriority w:val="99"/>
    <w:semiHidden/>
    <w:unhideWhenUsed/>
    <w:rsid w:val="005C3DBB"/>
    <w:pPr>
      <w:spacing w:after="0"/>
      <w:ind w:left="280" w:hanging="280"/>
    </w:pPr>
  </w:style>
  <w:style w:type="table" w:styleId="afffff9">
    <w:name w:val="Table Professional"/>
    <w:basedOn w:val="a5"/>
    <w:uiPriority w:val="99"/>
    <w:semiHidden/>
    <w:unhideWhenUsed/>
    <w:rsid w:val="005C3DB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5"/>
    <w:uiPriority w:val="99"/>
    <w:semiHidden/>
    <w:unhideWhenUsed/>
    <w:rsid w:val="005C3DB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imple 2"/>
    <w:basedOn w:val="a5"/>
    <w:uiPriority w:val="99"/>
    <w:semiHidden/>
    <w:unhideWhenUsed/>
    <w:rsid w:val="005C3DB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a">
    <w:name w:val="Table Simple 3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5"/>
    <w:uiPriority w:val="99"/>
    <w:semiHidden/>
    <w:unhideWhenUsed/>
    <w:rsid w:val="005C3DB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Subtle 2"/>
    <w:basedOn w:val="a5"/>
    <w:uiPriority w:val="99"/>
    <w:semiHidden/>
    <w:unhideWhenUsed/>
    <w:rsid w:val="005C3DB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Theme"/>
    <w:basedOn w:val="a5"/>
    <w:uiPriority w:val="99"/>
    <w:semiHidden/>
    <w:unhideWhenUsed/>
    <w:rsid w:val="005C3D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5C3DB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5C3DB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5C3DB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b">
    <w:name w:val="toa heading"/>
    <w:basedOn w:val="a3"/>
    <w:next w:val="a3"/>
    <w:uiPriority w:val="99"/>
    <w:semiHidden/>
    <w:unhideWhenUsed/>
    <w:rsid w:val="005C3DBB"/>
    <w:pPr>
      <w:spacing w:before="120"/>
    </w:pPr>
    <w:rPr>
      <w:rFonts w:cstheme="majorBidi"/>
      <w:b/>
      <w:bCs/>
      <w:sz w:val="24"/>
      <w:szCs w:val="24"/>
    </w:rPr>
  </w:style>
  <w:style w:type="paragraph" w:styleId="4f4">
    <w:name w:val="toc 4"/>
    <w:basedOn w:val="a3"/>
    <w:next w:val="a3"/>
    <w:autoRedefine/>
    <w:uiPriority w:val="39"/>
    <w:semiHidden/>
    <w:rsid w:val="005C3DBB"/>
    <w:pPr>
      <w:spacing w:after="100"/>
      <w:ind w:left="840"/>
    </w:pPr>
  </w:style>
  <w:style w:type="paragraph" w:styleId="5f3">
    <w:name w:val="toc 5"/>
    <w:basedOn w:val="a3"/>
    <w:next w:val="a3"/>
    <w:autoRedefine/>
    <w:uiPriority w:val="39"/>
    <w:semiHidden/>
    <w:rsid w:val="005C3DBB"/>
    <w:pPr>
      <w:spacing w:after="100"/>
      <w:ind w:left="1120"/>
    </w:pPr>
  </w:style>
  <w:style w:type="paragraph" w:styleId="6d">
    <w:name w:val="toc 6"/>
    <w:basedOn w:val="a3"/>
    <w:next w:val="a3"/>
    <w:autoRedefine/>
    <w:uiPriority w:val="39"/>
    <w:semiHidden/>
    <w:rsid w:val="005C3DBB"/>
    <w:pPr>
      <w:spacing w:after="100"/>
      <w:ind w:left="1400"/>
    </w:pPr>
  </w:style>
  <w:style w:type="paragraph" w:styleId="7d">
    <w:name w:val="toc 7"/>
    <w:basedOn w:val="a3"/>
    <w:next w:val="a3"/>
    <w:autoRedefine/>
    <w:uiPriority w:val="39"/>
    <w:semiHidden/>
    <w:rsid w:val="005C3DBB"/>
    <w:pPr>
      <w:spacing w:after="100"/>
      <w:ind w:left="1680"/>
    </w:pPr>
  </w:style>
  <w:style w:type="paragraph" w:styleId="8b">
    <w:name w:val="toc 8"/>
    <w:basedOn w:val="a3"/>
    <w:next w:val="a3"/>
    <w:autoRedefine/>
    <w:uiPriority w:val="39"/>
    <w:semiHidden/>
    <w:rsid w:val="005C3DBB"/>
    <w:pPr>
      <w:spacing w:after="100"/>
      <w:ind w:left="1960"/>
    </w:pPr>
  </w:style>
  <w:style w:type="paragraph" w:styleId="99">
    <w:name w:val="toc 9"/>
    <w:basedOn w:val="a3"/>
    <w:next w:val="a3"/>
    <w:autoRedefine/>
    <w:uiPriority w:val="39"/>
    <w:semiHidden/>
    <w:rsid w:val="005C3DBB"/>
    <w:pPr>
      <w:spacing w:after="100"/>
      <w:ind w:left="2240"/>
    </w:pPr>
  </w:style>
  <w:style w:type="character" w:styleId="afffffc">
    <w:name w:val="Unresolved Mention"/>
    <w:basedOn w:val="a4"/>
    <w:uiPriority w:val="99"/>
    <w:semiHidden/>
    <w:rsid w:val="005C3DBB"/>
    <w:rPr>
      <w:rFonts w:ascii="Meiryo UI" w:eastAsia="Meiryo UI" w:hAnsi="Meiryo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693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1907\AppData\Local\Packages\Microsoft.Office.Desktop_8wekyb3d8bbwe\LocalCache\Roaming\Microsoft\Templates\&#12481;&#12515;&#12522;&#12486;&#12451;&#12540;&#12398;&#20385;&#26684;&#19968;&#35239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F8781F-1581-4EBE-BE9D-4091992A7F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1D8141-1291-4E07-8083-17C418E41F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29F7F8-C821-4110-A303-FA3E856EE6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B2E7D763-1A4B-4DC1-9ED8-CCC458176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チャリティーの価格一覧</Template>
  <TotalTime>0</TotalTime>
  <Pages>1</Pages>
  <Words>203</Words>
  <Characters>1160</Characters>
  <Application>Microsoft Office Word</Application>
  <DocSecurity>0</DocSecurity>
  <Lines>9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2019-12-26T02:20:00Z</dcterms:created>
  <dcterms:modified xsi:type="dcterms:W3CDTF">2020-02-24T22:46:00Z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