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176"/>
        <w:gridCol w:w="7850"/>
      </w:tblGrid>
      <w:tr w:rsidR="00BD7F75" w:rsidRPr="005C3DBB" w14:paraId="52CE4284" w14:textId="77777777" w:rsidTr="00525301">
        <w:trPr>
          <w:trHeight w:val="990"/>
        </w:trPr>
        <w:tc>
          <w:tcPr>
            <w:tcW w:w="851" w:type="dxa"/>
            <w:shd w:val="clear" w:color="auto" w:fill="731F1C" w:themeFill="accent5"/>
            <w:vAlign w:val="center"/>
          </w:tcPr>
          <w:p w14:paraId="192EF10C" w14:textId="77777777" w:rsidR="00BD7F75" w:rsidRPr="005C3DBB" w:rsidRDefault="00BD7F75" w:rsidP="00525301">
            <w:pPr>
              <w:tabs>
                <w:tab w:val="center" w:pos="4680"/>
                <w:tab w:val="right" w:pos="9360"/>
              </w:tabs>
              <w:spacing w:after="0"/>
              <w:rPr>
                <w:rFonts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rFonts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4DDAB185" wp14:editId="59D926EA">
                  <wp:extent cx="609600" cy="571440"/>
                  <wp:effectExtent l="0" t="0" r="0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's magazine表紙2011.8.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" cy="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731F1C" w:themeFill="accent5"/>
            <w:vAlign w:val="center"/>
          </w:tcPr>
          <w:p w14:paraId="38E20B0A" w14:textId="77777777" w:rsidR="00BD7F75" w:rsidRPr="005C3DBB" w:rsidRDefault="00BD7F75" w:rsidP="00525301">
            <w:pPr>
              <w:pStyle w:val="ae"/>
            </w:pPr>
            <w:r>
              <w:rPr>
                <w:rFonts w:hint="eastAsia"/>
              </w:rPr>
              <w:t>D</w:t>
            </w:r>
            <w:r>
              <w:t>r.WARI</w:t>
            </w:r>
            <w:r>
              <w:rPr>
                <w:rFonts w:hint="eastAsia"/>
              </w:rPr>
              <w:t>の総合診療</w:t>
            </w:r>
            <w:r>
              <w:t>Skill-Up</w:t>
            </w:r>
            <w:r>
              <w:rPr>
                <w:rFonts w:hint="eastAsia"/>
              </w:rPr>
              <w:t>講座</w:t>
            </w:r>
          </w:p>
        </w:tc>
      </w:tr>
    </w:tbl>
    <w:p w14:paraId="35EDB6BE" w14:textId="4359A069" w:rsidR="00C73491" w:rsidRDefault="00454C3D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２０１９年</w:t>
      </w:r>
      <w:r w:rsidR="0033454F">
        <w:rPr>
          <w:rFonts w:hint="eastAsia"/>
          <w:sz w:val="24"/>
          <w:szCs w:val="24"/>
        </w:rPr>
        <w:t>8</w:t>
      </w:r>
      <w:r w:rsidRPr="00AC4422">
        <w:rPr>
          <w:rFonts w:hint="eastAsia"/>
          <w:sz w:val="24"/>
          <w:szCs w:val="24"/>
        </w:rPr>
        <w:t>月</w:t>
      </w:r>
      <w:r w:rsidR="009B093B">
        <w:rPr>
          <w:rFonts w:hint="eastAsia"/>
          <w:sz w:val="24"/>
          <w:szCs w:val="24"/>
        </w:rPr>
        <w:t>１</w:t>
      </w:r>
      <w:r w:rsidRPr="00AC4422">
        <w:rPr>
          <w:rFonts w:hint="eastAsia"/>
          <w:sz w:val="24"/>
          <w:szCs w:val="24"/>
        </w:rPr>
        <w:t>日～</w:t>
      </w:r>
      <w:r w:rsidR="00797AAB">
        <w:rPr>
          <w:sz w:val="24"/>
          <w:szCs w:val="24"/>
        </w:rPr>
        <w:t>8</w:t>
      </w:r>
      <w:r w:rsidRPr="00AC4422">
        <w:rPr>
          <w:rFonts w:hint="eastAsia"/>
          <w:sz w:val="24"/>
          <w:szCs w:val="24"/>
        </w:rPr>
        <w:t>月</w:t>
      </w:r>
      <w:r w:rsidR="0033454F">
        <w:rPr>
          <w:rFonts w:hint="eastAsia"/>
          <w:sz w:val="24"/>
          <w:szCs w:val="24"/>
        </w:rPr>
        <w:t>30</w:t>
      </w:r>
      <w:r w:rsidRPr="00AC4422">
        <w:rPr>
          <w:rFonts w:hint="eastAsia"/>
          <w:sz w:val="24"/>
          <w:szCs w:val="24"/>
        </w:rPr>
        <w:t>日</w:t>
      </w:r>
    </w:p>
    <w:p w14:paraId="1BED4059" w14:textId="3F46398B" w:rsidR="00017234" w:rsidRDefault="00017234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参加者：</w:t>
      </w:r>
      <w:r w:rsidR="009A72AE">
        <w:rPr>
          <w:rFonts w:hint="eastAsia"/>
          <w:sz w:val="24"/>
          <w:szCs w:val="24"/>
        </w:rPr>
        <w:t>荒井梨沙</w:t>
      </w:r>
      <w:r>
        <w:rPr>
          <w:rFonts w:hint="eastAsia"/>
          <w:sz w:val="24"/>
          <w:szCs w:val="24"/>
        </w:rPr>
        <w:t>、</w:t>
      </w:r>
      <w:r w:rsidR="004E44BF">
        <w:rPr>
          <w:rFonts w:hint="eastAsia"/>
          <w:sz w:val="24"/>
          <w:szCs w:val="24"/>
        </w:rPr>
        <w:t>西村光平、工藤公介</w:t>
      </w:r>
    </w:p>
    <w:p w14:paraId="0AB641F0" w14:textId="1DED60AE" w:rsidR="00563828" w:rsidRPr="00880D85" w:rsidRDefault="00880D85" w:rsidP="00880D85">
      <w:pPr>
        <w:rPr>
          <w:rFonts w:ascii="メイリオ" w:eastAsia="メイリオ" w:hAnsi="メイリオ"/>
          <w:color w:val="333333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辻原登氏の短編集「不意撃ち」を読んだ。その中に「月も隈なくば」という一編がある。定年から1年、無事な人生を歩んだ主人公の頭の中に不意に小さな欲望が訪れる。・・・一人暮らしである。今の自分の生活につながる・・・1週間の生活をどうスケジュールするのか。余暇にどんな本を読んで、どんな映画を観るのか・・・、そして、</w:t>
      </w:r>
      <w:r w:rsidR="0033454F">
        <w:rPr>
          <w:rFonts w:hint="eastAsia"/>
          <w:sz w:val="24"/>
          <w:szCs w:val="24"/>
        </w:rPr>
        <w:t>電動自転車を乗り回す、</w:t>
      </w:r>
      <w:r>
        <w:rPr>
          <w:rFonts w:hint="eastAsia"/>
          <w:sz w:val="24"/>
          <w:szCs w:val="24"/>
        </w:rPr>
        <w:t>そして・・・</w:t>
      </w:r>
    </w:p>
    <w:tbl>
      <w:tblPr>
        <w:tblStyle w:val="aff1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379"/>
        <w:gridCol w:w="1823"/>
      </w:tblGrid>
      <w:tr w:rsidR="00670058" w:rsidRPr="008A2954" w14:paraId="79DF99EA" w14:textId="77777777" w:rsidTr="003A2B01">
        <w:trPr>
          <w:trHeight w:val="432"/>
        </w:trPr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5C81E0BE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症例</w:t>
            </w:r>
          </w:p>
        </w:tc>
        <w:tc>
          <w:tcPr>
            <w:tcW w:w="298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7D97AFDD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病名/内容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3F429F21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開催日</w:t>
            </w:r>
          </w:p>
        </w:tc>
      </w:tr>
      <w:tr w:rsidR="00954671" w:rsidRPr="00AC4422" w14:paraId="711E281C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3A10E" w14:textId="62C4E39C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671DF" w14:textId="365CD268" w:rsidR="00954671" w:rsidRPr="00AC4422" w:rsidRDefault="00954671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石灰沈着性腱板炎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B6568" w14:textId="2200A77D" w:rsidR="00954671" w:rsidRDefault="00954671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8月1日</w:t>
            </w:r>
          </w:p>
        </w:tc>
      </w:tr>
      <w:tr w:rsidR="00954671" w:rsidRPr="00AC4422" w14:paraId="4EF8EAB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AC51B" w14:textId="0E2639BC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8876E" w14:textId="6B81942C" w:rsidR="00954671" w:rsidRPr="00AC4422" w:rsidRDefault="00954671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咽後膿瘍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7302" w14:textId="651E42A2" w:rsidR="00954671" w:rsidRDefault="00954671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8月1日</w:t>
            </w:r>
          </w:p>
        </w:tc>
      </w:tr>
      <w:tr w:rsidR="00954671" w:rsidRPr="00AC4422" w14:paraId="5E472AC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DE831" w14:textId="54EF3B5C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18B65" w14:textId="78C51195" w:rsidR="00954671" w:rsidRPr="00AC4422" w:rsidRDefault="00954671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閉鎖孔ヘルニア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D9B9A" w14:textId="3B40872D" w:rsidR="00954671" w:rsidRDefault="00954671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8月1日</w:t>
            </w:r>
          </w:p>
        </w:tc>
      </w:tr>
      <w:tr w:rsidR="00954671" w:rsidRPr="00AC4422" w14:paraId="11C6FB0A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87DCDC" w14:textId="358EA18A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0B213" w14:textId="3BD7FCF5" w:rsidR="00954671" w:rsidRPr="00AC4422" w:rsidRDefault="00954671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門脈内ガス血症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C47AF" w14:textId="681003F7" w:rsidR="00954671" w:rsidRDefault="00954671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8月1日</w:t>
            </w:r>
          </w:p>
        </w:tc>
      </w:tr>
      <w:tr w:rsidR="00954671" w:rsidRPr="00AC4422" w14:paraId="69E2DEF1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F7008" w14:textId="49750714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9B7E0" w14:textId="299D56C5" w:rsidR="00954671" w:rsidRPr="00AC4422" w:rsidRDefault="00954671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急性リンパ性白血病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FE577" w14:textId="14168881" w:rsidR="00954671" w:rsidRDefault="00954671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8月1日</w:t>
            </w:r>
          </w:p>
        </w:tc>
      </w:tr>
      <w:tr w:rsidR="00954671" w:rsidRPr="00AC4422" w14:paraId="5E090D4C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134BB" w14:textId="3F7F7489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症例６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0B8D5" w14:textId="17A6840A" w:rsidR="00954671" w:rsidRPr="00AC4422" w:rsidRDefault="00954671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側頭動脈炎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FA77D" w14:textId="6A24260F" w:rsidR="00954671" w:rsidRDefault="00954671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8月1日</w:t>
            </w:r>
          </w:p>
        </w:tc>
      </w:tr>
      <w:tr w:rsidR="00215584" w:rsidRPr="00AC4422" w14:paraId="0C7C503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624D5" w14:textId="7F352717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FB554" w14:textId="75EAD80A" w:rsidR="00215584" w:rsidRPr="00AC4422" w:rsidRDefault="00215584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偽性血小板減少症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28F6" w14:textId="4D6EFBCE" w:rsidR="00215584" w:rsidRDefault="00215584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８月２日</w:t>
            </w:r>
          </w:p>
        </w:tc>
      </w:tr>
      <w:tr w:rsidR="00215584" w:rsidRPr="00AC4422" w14:paraId="2BBBD6E3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E656A" w14:textId="3529AAE5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57C55" w14:textId="7A2C0E19" w:rsidR="00215584" w:rsidRPr="00AC4422" w:rsidRDefault="00215584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上腕骨顆上骨折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FA724" w14:textId="0725DD88" w:rsidR="00215584" w:rsidRDefault="00215584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８月２日</w:t>
            </w:r>
          </w:p>
        </w:tc>
      </w:tr>
      <w:tr w:rsidR="00215584" w:rsidRPr="00AC4422" w14:paraId="42263E94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9AC99" w14:textId="527D558F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F2813" w14:textId="51BB4808" w:rsidR="00215584" w:rsidRPr="00AC4422" w:rsidRDefault="00215584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偽痛風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1271B" w14:textId="18C74E39" w:rsidR="00215584" w:rsidRDefault="00215584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８月２日</w:t>
            </w:r>
          </w:p>
        </w:tc>
      </w:tr>
      <w:tr w:rsidR="00215584" w:rsidRPr="00AC4422" w14:paraId="413616B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82CDB" w14:textId="6885331B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症例10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DB495" w14:textId="67339CA9" w:rsidR="00215584" w:rsidRPr="00AC4422" w:rsidRDefault="00215584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好酸球性血管浮腫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5AEF6" w14:textId="420E0045" w:rsidR="00215584" w:rsidRDefault="00215584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８月２日</w:t>
            </w:r>
          </w:p>
        </w:tc>
      </w:tr>
      <w:tr w:rsidR="00215584" w:rsidRPr="00AC4422" w14:paraId="2597046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D1C22" w14:textId="4D85F84B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D2E99" w14:textId="1926EA05" w:rsidR="00215584" w:rsidRPr="00AC4422" w:rsidRDefault="00215584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腎細胞癌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A19326" w14:textId="04EC936B" w:rsidR="00215584" w:rsidRDefault="00215584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８月２日</w:t>
            </w:r>
          </w:p>
        </w:tc>
      </w:tr>
      <w:tr w:rsidR="00215584" w:rsidRPr="00AC4422" w14:paraId="1EBAEE6E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A4B49" w14:textId="6C07A97F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71C3E" w14:textId="6A9C4BCE" w:rsidR="00215584" w:rsidRPr="00AC4422" w:rsidRDefault="00215584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慢性甲状腺炎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33F95" w14:textId="09150F95" w:rsidR="00215584" w:rsidRDefault="00215584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８月２日</w:t>
            </w:r>
          </w:p>
        </w:tc>
      </w:tr>
      <w:tr w:rsidR="00F43C9E" w:rsidRPr="00AC4422" w14:paraId="68588C2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0998D" w14:textId="78AD69F3" w:rsidR="00F43C9E" w:rsidRPr="00AC4422" w:rsidRDefault="00F43C9E" w:rsidP="00F43C9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F6D4C" w14:textId="58A4DD03" w:rsidR="00F43C9E" w:rsidRPr="00AC4422" w:rsidRDefault="00F43C9E" w:rsidP="00F43C9E">
            <w:pPr>
              <w:rPr>
                <w:sz w:val="24"/>
                <w:szCs w:val="24"/>
              </w:rPr>
            </w:pPr>
            <w:r w:rsidRPr="00AC4422">
              <w:rPr>
                <w:sz w:val="24"/>
                <w:szCs w:val="24"/>
              </w:rPr>
              <w:t>Opening Statement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0C37D" w14:textId="1EE5C7B5" w:rsidR="00F43C9E" w:rsidRPr="00AC4422" w:rsidRDefault="00B6127C" w:rsidP="00F43C9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43C9E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="00F43C9E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43C9E" w:rsidRPr="00AC4422" w14:paraId="1705225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62DE8" w14:textId="6C33D931" w:rsidR="00F43C9E" w:rsidRPr="00AC4422" w:rsidRDefault="00F43C9E" w:rsidP="00F43C9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BE06C" w14:textId="7FF8FDC8" w:rsidR="00F43C9E" w:rsidRPr="00AC4422" w:rsidRDefault="00F43C9E" w:rsidP="00F43C9E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 xml:space="preserve">Semantic </w:t>
            </w:r>
            <w:r w:rsidRPr="00AC4422">
              <w:rPr>
                <w:sz w:val="24"/>
                <w:szCs w:val="24"/>
              </w:rPr>
              <w:t>Qualifier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D391F" w14:textId="5C04F1CB" w:rsidR="00F43C9E" w:rsidRPr="00AC4422" w:rsidRDefault="00B6127C" w:rsidP="00F43C9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43C9E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="00F43C9E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60E2EB7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359C5" w14:textId="493B0A5E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7412E9">
              <w:rPr>
                <w:rFonts w:hint="eastAsia"/>
                <w:sz w:val="24"/>
                <w:szCs w:val="24"/>
              </w:rPr>
              <w:t>１</w:t>
            </w:r>
            <w:r w:rsidR="00293E11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79F34" w14:textId="5AA98AA8" w:rsidR="003A2B01" w:rsidRPr="00AC4422" w:rsidRDefault="00293E11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ジギタリス中毒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500D" w14:textId="76A24C7E" w:rsidR="003A2B01" w:rsidRPr="00AC4422" w:rsidRDefault="00293E11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07EE1AE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05865" w14:textId="405A801A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93E11">
              <w:rPr>
                <w:rFonts w:hint="eastAsia"/>
                <w:sz w:val="24"/>
                <w:szCs w:val="24"/>
              </w:rPr>
              <w:t>14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C19EB" w14:textId="03152BB8" w:rsidR="003A2B01" w:rsidRPr="00AC4422" w:rsidRDefault="00293E11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急性腎盂腎炎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B36B1" w14:textId="5B580158" w:rsidR="003A2B01" w:rsidRPr="00AC4422" w:rsidRDefault="00293E11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05F0A41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4B2A" w14:textId="26A52B9A" w:rsidR="003A2B01" w:rsidRPr="00AC4422" w:rsidRDefault="00A6762C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293E11"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F6105" w14:textId="50F74E51" w:rsidR="003A2B01" w:rsidRPr="00AC4422" w:rsidRDefault="00293E11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腰椎分離症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A0A0E" w14:textId="426232A3" w:rsidR="003A2B01" w:rsidRPr="00AC4422" w:rsidRDefault="00293E11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293E11" w:rsidRPr="00AC4422" w14:paraId="3DDE6BA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0806E" w14:textId="65947A23" w:rsidR="00293E11" w:rsidRDefault="00293E11" w:rsidP="00293E1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16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BB521" w14:textId="3070E734" w:rsidR="00293E11" w:rsidRDefault="00293E11" w:rsidP="00293E1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急性痛風関節炎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0A387" w14:textId="4C3D6AFC" w:rsidR="00293E11" w:rsidRDefault="00293E11" w:rsidP="00293E1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293E11" w:rsidRPr="00AC4422" w14:paraId="4C038F7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F9751" w14:textId="07A54758" w:rsidR="00293E11" w:rsidRDefault="00293E11" w:rsidP="00293E1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CC59C" w14:textId="0FB61FF0" w:rsidR="00293E11" w:rsidRDefault="00293E11" w:rsidP="00293E1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急性冠症候群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5BA93" w14:textId="6B3E223B" w:rsidR="00293E11" w:rsidRDefault="00293E11" w:rsidP="00293E1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293E11" w:rsidRPr="00AC4422" w14:paraId="3A5C7A1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8553D" w14:textId="4556171E" w:rsidR="00293E11" w:rsidRDefault="00293E11" w:rsidP="00293E1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AEB49" w14:textId="6F119165" w:rsidR="00293E11" w:rsidRDefault="00293E11" w:rsidP="00293E1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頭蓋内胚細胞腫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313F76" w14:textId="49B425B9" w:rsidR="00293E11" w:rsidRDefault="00293E11" w:rsidP="00293E1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4FFF7FE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2BFB8" w14:textId="44464172" w:rsidR="003A2B01" w:rsidRPr="00AC4422" w:rsidRDefault="00610E42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レクチャー３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1E1BD" w14:textId="036BB915" w:rsidR="003A2B01" w:rsidRPr="00AC4422" w:rsidRDefault="00610E42" w:rsidP="00185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VINDICATE+P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FF14" w14:textId="203686F6" w:rsidR="003A2B01" w:rsidRPr="00AC4422" w:rsidRDefault="00FF025C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25C2659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B82E3" w14:textId="14BAD697" w:rsidR="003A2B01" w:rsidRPr="00AC4422" w:rsidRDefault="00610E42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FF025C">
              <w:rPr>
                <w:rFonts w:hint="eastAsia"/>
                <w:sz w:val="24"/>
                <w:szCs w:val="24"/>
              </w:rPr>
              <w:t>19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9057F" w14:textId="16E82B82" w:rsidR="003A2B01" w:rsidRPr="00AC4422" w:rsidRDefault="00FF025C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腰椎すべり症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4BA78" w14:textId="196DE8BB" w:rsidR="003A2B01" w:rsidRPr="00AC4422" w:rsidRDefault="00FF025C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1353611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F023B" w14:textId="697D681D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FF025C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55EC3" w14:textId="616739DF" w:rsidR="003A2B01" w:rsidRPr="00AC4422" w:rsidRDefault="00FF025C" w:rsidP="00185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Crowned dens syndrome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123B4" w14:textId="38444711" w:rsidR="003A2B01" w:rsidRPr="00AC4422" w:rsidRDefault="00FF025C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3A1813E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0B21C" w14:textId="4A181927" w:rsidR="00FF025C" w:rsidRPr="00AC4422" w:rsidRDefault="003A2B01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</w:t>
            </w:r>
            <w:r w:rsidR="00FF025C">
              <w:rPr>
                <w:rFonts w:hint="eastAsia"/>
                <w:sz w:val="24"/>
                <w:szCs w:val="24"/>
              </w:rPr>
              <w:t>2</w:t>
            </w:r>
            <w:r w:rsidR="00FF025C">
              <w:rPr>
                <w:sz w:val="24"/>
                <w:szCs w:val="24"/>
              </w:rPr>
              <w:t>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8E38" w14:textId="0F8A236F" w:rsidR="003A2B01" w:rsidRPr="00AC4422" w:rsidRDefault="00FF025C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細菌性眼内炎＋化膿性椎体炎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60770" w14:textId="47156088" w:rsidR="003A2B01" w:rsidRPr="00AC4422" w:rsidRDefault="00FF025C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09E312B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051F2" w14:textId="5B907034" w:rsidR="00FF025C" w:rsidRPr="00AC4422" w:rsidRDefault="00610E42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FF025C">
              <w:rPr>
                <w:rFonts w:hint="eastAsia"/>
                <w:sz w:val="24"/>
                <w:szCs w:val="24"/>
              </w:rPr>
              <w:t>2</w:t>
            </w:r>
            <w:r w:rsidR="00FF025C">
              <w:rPr>
                <w:sz w:val="24"/>
                <w:szCs w:val="24"/>
              </w:rPr>
              <w:t>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48044" w14:textId="4A3785A0" w:rsidR="00610E42" w:rsidRPr="00AC4422" w:rsidRDefault="00FF025C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成人S</w:t>
            </w:r>
            <w:r>
              <w:rPr>
                <w:sz w:val="24"/>
                <w:szCs w:val="24"/>
              </w:rPr>
              <w:t>till</w:t>
            </w:r>
            <w:r>
              <w:rPr>
                <w:rFonts w:hint="eastAsia"/>
                <w:sz w:val="24"/>
                <w:szCs w:val="24"/>
              </w:rPr>
              <w:t>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971E4" w14:textId="1C67F380" w:rsidR="003A2B01" w:rsidRPr="00AC4422" w:rsidRDefault="00FF025C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58F96CA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92EE46A" w14:textId="43F88840" w:rsidR="00FF025C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980" w:type="pct"/>
            <w:vAlign w:val="center"/>
          </w:tcPr>
          <w:p w14:paraId="46FD9ECF" w14:textId="6DE8A678" w:rsidR="00FF025C" w:rsidRDefault="00FF025C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関節リウマチ</w:t>
            </w:r>
          </w:p>
        </w:tc>
        <w:tc>
          <w:tcPr>
            <w:tcW w:w="1010" w:type="pct"/>
            <w:vAlign w:val="center"/>
          </w:tcPr>
          <w:p w14:paraId="0AC23F0C" w14:textId="3B717B10" w:rsidR="00FF025C" w:rsidRDefault="00FF025C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491A01F8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178C86BC" w14:textId="3183866E" w:rsidR="00FF025C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980" w:type="pct"/>
            <w:vAlign w:val="center"/>
          </w:tcPr>
          <w:p w14:paraId="05199F29" w14:textId="77105EF7" w:rsidR="00FF025C" w:rsidRDefault="00FF025C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全身強皮症</w:t>
            </w:r>
          </w:p>
        </w:tc>
        <w:tc>
          <w:tcPr>
            <w:tcW w:w="1010" w:type="pct"/>
            <w:vAlign w:val="center"/>
          </w:tcPr>
          <w:p w14:paraId="42FB9899" w14:textId="0B8AD781" w:rsidR="00FF025C" w:rsidRDefault="00FF025C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3734BD3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06E4718" w14:textId="2B11CB55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レクチャー４</w:t>
            </w:r>
          </w:p>
        </w:tc>
        <w:tc>
          <w:tcPr>
            <w:tcW w:w="2980" w:type="pct"/>
            <w:vAlign w:val="center"/>
          </w:tcPr>
          <w:p w14:paraId="01AA5BAF" w14:textId="27978560" w:rsidR="00FF025C" w:rsidRPr="00AC4422" w:rsidRDefault="00FF025C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オッカムの剃刀、ヒッカムの格言、サットンの法則</w:t>
            </w:r>
          </w:p>
        </w:tc>
        <w:tc>
          <w:tcPr>
            <w:tcW w:w="1010" w:type="pct"/>
            <w:vAlign w:val="center"/>
          </w:tcPr>
          <w:p w14:paraId="7F8BF4A1" w14:textId="7CEE989E" w:rsidR="00FF025C" w:rsidRPr="00AC4422" w:rsidRDefault="008E44E4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F025C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="00FF025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568CDE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CF840F0" w14:textId="1E5F4BCD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8E44E4">
              <w:rPr>
                <w:rFonts w:hint="eastAsia"/>
                <w:sz w:val="24"/>
                <w:szCs w:val="24"/>
              </w:rPr>
              <w:t>25</w:t>
            </w:r>
          </w:p>
        </w:tc>
        <w:tc>
          <w:tcPr>
            <w:tcW w:w="2980" w:type="pct"/>
            <w:vAlign w:val="center"/>
          </w:tcPr>
          <w:p w14:paraId="0AE0203E" w14:textId="552DB723" w:rsidR="00FF025C" w:rsidRPr="00AC4422" w:rsidRDefault="008E44E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PBC</w:t>
            </w:r>
          </w:p>
        </w:tc>
        <w:tc>
          <w:tcPr>
            <w:tcW w:w="1010" w:type="pct"/>
            <w:vAlign w:val="center"/>
          </w:tcPr>
          <w:p w14:paraId="5341911C" w14:textId="2B59CE23" w:rsidR="00FF025C" w:rsidRPr="00AC4422" w:rsidRDefault="008E44E4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1822E3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F3007CA" w14:textId="65BD82B5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8E44E4">
              <w:rPr>
                <w:rFonts w:hint="eastAsia"/>
                <w:sz w:val="24"/>
                <w:szCs w:val="24"/>
              </w:rPr>
              <w:t>26</w:t>
            </w:r>
          </w:p>
        </w:tc>
        <w:tc>
          <w:tcPr>
            <w:tcW w:w="2980" w:type="pct"/>
            <w:vAlign w:val="center"/>
          </w:tcPr>
          <w:p w14:paraId="50A7AF5B" w14:textId="2FB5492D" w:rsidR="00FF025C" w:rsidRPr="00AC4422" w:rsidRDefault="008E44E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単純股関節炎</w:t>
            </w:r>
          </w:p>
        </w:tc>
        <w:tc>
          <w:tcPr>
            <w:tcW w:w="1010" w:type="pct"/>
            <w:vAlign w:val="center"/>
          </w:tcPr>
          <w:p w14:paraId="4BFF057B" w14:textId="258215EE" w:rsidR="00FF025C" w:rsidRPr="00AC4422" w:rsidRDefault="008E44E4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78877F3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D339EA5" w14:textId="52B14855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8E44E4">
              <w:rPr>
                <w:rFonts w:hint="eastAsia"/>
                <w:sz w:val="24"/>
                <w:szCs w:val="24"/>
              </w:rPr>
              <w:t>27</w:t>
            </w:r>
          </w:p>
        </w:tc>
        <w:tc>
          <w:tcPr>
            <w:tcW w:w="2980" w:type="pct"/>
            <w:vAlign w:val="center"/>
          </w:tcPr>
          <w:p w14:paraId="1059D8AA" w14:textId="46A623E8" w:rsidR="00FF025C" w:rsidRPr="00AC4422" w:rsidRDefault="008E44E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パーキンソン病</w:t>
            </w:r>
          </w:p>
        </w:tc>
        <w:tc>
          <w:tcPr>
            <w:tcW w:w="1010" w:type="pct"/>
            <w:vAlign w:val="center"/>
          </w:tcPr>
          <w:p w14:paraId="61D9B87D" w14:textId="51D227BF" w:rsidR="00FF025C" w:rsidRPr="00AC4422" w:rsidRDefault="008E44E4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5B7A279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F8182DD" w14:textId="11674402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8E44E4">
              <w:rPr>
                <w:rFonts w:hint="eastAsia"/>
                <w:sz w:val="24"/>
                <w:szCs w:val="24"/>
              </w:rPr>
              <w:t>28</w:t>
            </w:r>
          </w:p>
        </w:tc>
        <w:tc>
          <w:tcPr>
            <w:tcW w:w="2980" w:type="pct"/>
            <w:vAlign w:val="center"/>
          </w:tcPr>
          <w:p w14:paraId="7686102E" w14:textId="090D52D1" w:rsidR="00FF025C" w:rsidRPr="00AC4422" w:rsidRDefault="008E44E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間質性肺炎に合併した肺がん</w:t>
            </w:r>
          </w:p>
        </w:tc>
        <w:tc>
          <w:tcPr>
            <w:tcW w:w="1010" w:type="pct"/>
            <w:vAlign w:val="center"/>
          </w:tcPr>
          <w:p w14:paraId="1027A1E2" w14:textId="1F5DF171" w:rsidR="00FF025C" w:rsidRPr="00AC4422" w:rsidRDefault="008E44E4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451E898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8C26E3E" w14:textId="673F8ACF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8E44E4">
              <w:rPr>
                <w:rFonts w:hint="eastAsia"/>
                <w:sz w:val="24"/>
                <w:szCs w:val="24"/>
              </w:rPr>
              <w:t>29</w:t>
            </w:r>
          </w:p>
        </w:tc>
        <w:tc>
          <w:tcPr>
            <w:tcW w:w="2980" w:type="pct"/>
            <w:vAlign w:val="center"/>
          </w:tcPr>
          <w:p w14:paraId="260C06BC" w14:textId="02C0701F" w:rsidR="00FF025C" w:rsidRPr="00AC4422" w:rsidRDefault="008E44E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麻痺性イレウス＋気腹</w:t>
            </w:r>
          </w:p>
        </w:tc>
        <w:tc>
          <w:tcPr>
            <w:tcW w:w="1010" w:type="pct"/>
            <w:vAlign w:val="center"/>
          </w:tcPr>
          <w:p w14:paraId="366B1557" w14:textId="28FB990C" w:rsidR="00FF025C" w:rsidRPr="00AC4422" w:rsidRDefault="008E44E4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C0904E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18F75E2E" w14:textId="5841FC3A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8E44E4">
              <w:rPr>
                <w:rFonts w:hint="eastAsia"/>
                <w:sz w:val="24"/>
                <w:szCs w:val="24"/>
              </w:rPr>
              <w:t>30</w:t>
            </w:r>
          </w:p>
        </w:tc>
        <w:tc>
          <w:tcPr>
            <w:tcW w:w="2980" w:type="pct"/>
            <w:vAlign w:val="center"/>
          </w:tcPr>
          <w:p w14:paraId="64E4C78D" w14:textId="79323D0A" w:rsidR="00FF025C" w:rsidRPr="00AC4422" w:rsidRDefault="008E44E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仮性大動脈瘤</w:t>
            </w:r>
          </w:p>
        </w:tc>
        <w:tc>
          <w:tcPr>
            <w:tcW w:w="1010" w:type="pct"/>
            <w:vAlign w:val="center"/>
          </w:tcPr>
          <w:p w14:paraId="37C858F2" w14:textId="2FCD2DBC" w:rsidR="00FF025C" w:rsidRPr="00AC4422" w:rsidRDefault="008E44E4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3D3871A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987631" w14:textId="337C5A20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1D4FBA">
              <w:rPr>
                <w:rFonts w:hint="eastAsia"/>
                <w:sz w:val="24"/>
                <w:szCs w:val="24"/>
              </w:rPr>
              <w:t>31</w:t>
            </w:r>
          </w:p>
        </w:tc>
        <w:tc>
          <w:tcPr>
            <w:tcW w:w="2980" w:type="pct"/>
            <w:vAlign w:val="center"/>
          </w:tcPr>
          <w:p w14:paraId="2EFB2359" w14:textId="53268398" w:rsidR="00FF025C" w:rsidRPr="00AC4422" w:rsidRDefault="001D4FBA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低血糖性片麻痺</w:t>
            </w:r>
          </w:p>
        </w:tc>
        <w:tc>
          <w:tcPr>
            <w:tcW w:w="1010" w:type="pct"/>
            <w:vAlign w:val="center"/>
          </w:tcPr>
          <w:p w14:paraId="7387D662" w14:textId="009CCDD3" w:rsidR="00FF025C" w:rsidRPr="00AC4422" w:rsidRDefault="001D4FBA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F025C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20</w:t>
            </w:r>
            <w:r w:rsidR="00FF025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9E7542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3384A446" w14:textId="50058FA7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1D4FBA">
              <w:rPr>
                <w:rFonts w:hint="eastAsia"/>
                <w:sz w:val="24"/>
                <w:szCs w:val="24"/>
              </w:rPr>
              <w:t>32</w:t>
            </w:r>
          </w:p>
        </w:tc>
        <w:tc>
          <w:tcPr>
            <w:tcW w:w="2980" w:type="pct"/>
            <w:vAlign w:val="center"/>
          </w:tcPr>
          <w:p w14:paraId="029EE667" w14:textId="43D6F191" w:rsidR="00FF025C" w:rsidRPr="00AC4422" w:rsidRDefault="001D4FBA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側頭葉てんかん</w:t>
            </w:r>
          </w:p>
        </w:tc>
        <w:tc>
          <w:tcPr>
            <w:tcW w:w="1010" w:type="pct"/>
            <w:vAlign w:val="center"/>
          </w:tcPr>
          <w:p w14:paraId="24F9B025" w14:textId="795240D6" w:rsidR="00FF025C" w:rsidRPr="00AC4422" w:rsidRDefault="001D4FBA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749AB2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EB9780" w14:textId="03084D82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1D4FBA">
              <w:rPr>
                <w:rFonts w:hint="eastAsia"/>
                <w:sz w:val="24"/>
                <w:szCs w:val="24"/>
              </w:rPr>
              <w:t>33</w:t>
            </w:r>
          </w:p>
        </w:tc>
        <w:tc>
          <w:tcPr>
            <w:tcW w:w="2980" w:type="pct"/>
            <w:vAlign w:val="center"/>
          </w:tcPr>
          <w:p w14:paraId="541FFEC3" w14:textId="41D0F45E" w:rsidR="00FF025C" w:rsidRPr="00AC4422" w:rsidRDefault="001D4FBA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心因性非てんかん様発作</w:t>
            </w:r>
          </w:p>
        </w:tc>
        <w:tc>
          <w:tcPr>
            <w:tcW w:w="1010" w:type="pct"/>
            <w:vAlign w:val="center"/>
          </w:tcPr>
          <w:p w14:paraId="6A7D62F1" w14:textId="65F8E1F0" w:rsidR="00FF025C" w:rsidRPr="00AC4422" w:rsidRDefault="001D4FBA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285E8D0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51DCFB" w14:textId="2DAA55F8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D4FBA">
              <w:rPr>
                <w:rFonts w:hint="eastAsia"/>
                <w:sz w:val="24"/>
                <w:szCs w:val="24"/>
              </w:rPr>
              <w:t>34</w:t>
            </w:r>
          </w:p>
        </w:tc>
        <w:tc>
          <w:tcPr>
            <w:tcW w:w="2980" w:type="pct"/>
            <w:vAlign w:val="center"/>
          </w:tcPr>
          <w:p w14:paraId="2F878EC8" w14:textId="1726D05D" w:rsidR="00FF025C" w:rsidRPr="00AC4422" w:rsidRDefault="001D4FBA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偽性アルドステロン症</w:t>
            </w:r>
          </w:p>
        </w:tc>
        <w:tc>
          <w:tcPr>
            <w:tcW w:w="1010" w:type="pct"/>
            <w:vAlign w:val="center"/>
          </w:tcPr>
          <w:p w14:paraId="7E7D4F77" w14:textId="6AED7657" w:rsidR="00FF025C" w:rsidRPr="00AC4422" w:rsidRDefault="001D4FBA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019ABD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4E54341B" w14:textId="7A52869C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1D4FBA">
              <w:rPr>
                <w:rFonts w:hint="eastAsia"/>
                <w:sz w:val="24"/>
                <w:szCs w:val="24"/>
              </w:rPr>
              <w:t>35</w:t>
            </w:r>
          </w:p>
        </w:tc>
        <w:tc>
          <w:tcPr>
            <w:tcW w:w="2980" w:type="pct"/>
            <w:vAlign w:val="center"/>
          </w:tcPr>
          <w:p w14:paraId="0F5FDA5C" w14:textId="101A61C4" w:rsidR="00FF025C" w:rsidRPr="00AC4422" w:rsidRDefault="001D4FBA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たこいぼ心筋炎</w:t>
            </w:r>
          </w:p>
        </w:tc>
        <w:tc>
          <w:tcPr>
            <w:tcW w:w="1010" w:type="pct"/>
            <w:vAlign w:val="center"/>
          </w:tcPr>
          <w:p w14:paraId="6B48BA22" w14:textId="1AC6D894" w:rsidR="00FF025C" w:rsidRPr="00AC4422" w:rsidRDefault="001D4FBA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4255FBE7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3E1B90F" w14:textId="6EBDEA5D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1D4FBA">
              <w:rPr>
                <w:rFonts w:hint="eastAsia"/>
                <w:sz w:val="24"/>
                <w:szCs w:val="24"/>
              </w:rPr>
              <w:t>36</w:t>
            </w:r>
          </w:p>
        </w:tc>
        <w:tc>
          <w:tcPr>
            <w:tcW w:w="2980" w:type="pct"/>
            <w:vAlign w:val="center"/>
          </w:tcPr>
          <w:p w14:paraId="15855483" w14:textId="311DAB56" w:rsidR="00FF025C" w:rsidRPr="00AC4422" w:rsidRDefault="001D4FBA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腹腔動脈解離</w:t>
            </w:r>
          </w:p>
        </w:tc>
        <w:tc>
          <w:tcPr>
            <w:tcW w:w="1010" w:type="pct"/>
            <w:vAlign w:val="center"/>
          </w:tcPr>
          <w:p w14:paraId="3707D3D2" w14:textId="2234F4E0" w:rsidR="00FF025C" w:rsidRPr="00AC4422" w:rsidRDefault="001D4FBA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21A5DA0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AD93DF" w14:textId="4AE02302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</w:t>
            </w:r>
            <w:r w:rsidR="00E74929">
              <w:rPr>
                <w:rFonts w:hint="eastAsia"/>
                <w:sz w:val="24"/>
                <w:szCs w:val="24"/>
              </w:rPr>
              <w:t>37</w:t>
            </w:r>
          </w:p>
        </w:tc>
        <w:tc>
          <w:tcPr>
            <w:tcW w:w="2980" w:type="pct"/>
            <w:vAlign w:val="center"/>
          </w:tcPr>
          <w:p w14:paraId="590ED2BD" w14:textId="7443605A" w:rsidR="00FF025C" w:rsidRPr="00AC4422" w:rsidRDefault="00E74929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薬物乱用頭痛</w:t>
            </w:r>
          </w:p>
        </w:tc>
        <w:tc>
          <w:tcPr>
            <w:tcW w:w="1010" w:type="pct"/>
            <w:vAlign w:val="center"/>
          </w:tcPr>
          <w:p w14:paraId="28B778E6" w14:textId="18E07110" w:rsidR="00FF025C" w:rsidRPr="00AC4422" w:rsidRDefault="00E74929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F025C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FF025C">
              <w:rPr>
                <w:rFonts w:hint="eastAsia"/>
                <w:sz w:val="24"/>
                <w:szCs w:val="24"/>
              </w:rPr>
              <w:t>1</w:t>
            </w:r>
            <w:r w:rsidR="00FF025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203068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2AA53DF" w14:textId="56625B31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E74929">
              <w:rPr>
                <w:rFonts w:hint="eastAsia"/>
                <w:sz w:val="24"/>
                <w:szCs w:val="24"/>
              </w:rPr>
              <w:t>38</w:t>
            </w:r>
          </w:p>
        </w:tc>
        <w:tc>
          <w:tcPr>
            <w:tcW w:w="2980" w:type="pct"/>
            <w:vAlign w:val="center"/>
          </w:tcPr>
          <w:p w14:paraId="0B609298" w14:textId="01D53A50" w:rsidR="00FF025C" w:rsidRPr="00AC4422" w:rsidRDefault="00E74929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睡眠時頭痛</w:t>
            </w:r>
          </w:p>
        </w:tc>
        <w:tc>
          <w:tcPr>
            <w:tcW w:w="1010" w:type="pct"/>
            <w:vAlign w:val="center"/>
          </w:tcPr>
          <w:p w14:paraId="12E47902" w14:textId="77920A24" w:rsidR="00FF025C" w:rsidRPr="00AC4422" w:rsidRDefault="00E74929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7108C07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91D9FB1" w14:textId="295438EF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E74929">
              <w:rPr>
                <w:rFonts w:hint="eastAsia"/>
                <w:sz w:val="24"/>
                <w:szCs w:val="24"/>
              </w:rPr>
              <w:t>39</w:t>
            </w:r>
          </w:p>
        </w:tc>
        <w:tc>
          <w:tcPr>
            <w:tcW w:w="2980" w:type="pct"/>
            <w:vAlign w:val="center"/>
          </w:tcPr>
          <w:p w14:paraId="70840371" w14:textId="2D8AD5A2" w:rsidR="00FF025C" w:rsidRPr="00AC4422" w:rsidRDefault="00E74929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びまん性嚥下性細気管支炎</w:t>
            </w:r>
          </w:p>
        </w:tc>
        <w:tc>
          <w:tcPr>
            <w:tcW w:w="1010" w:type="pct"/>
            <w:vAlign w:val="center"/>
          </w:tcPr>
          <w:p w14:paraId="13850475" w14:textId="5349387E" w:rsidR="00FF025C" w:rsidRPr="00AC4422" w:rsidRDefault="00E74929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7AE2C08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CC6567" w14:textId="3B9105C9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E74929">
              <w:rPr>
                <w:rFonts w:hint="eastAsia"/>
                <w:sz w:val="24"/>
                <w:szCs w:val="24"/>
              </w:rPr>
              <w:t>40</w:t>
            </w:r>
          </w:p>
        </w:tc>
        <w:tc>
          <w:tcPr>
            <w:tcW w:w="2980" w:type="pct"/>
            <w:vAlign w:val="center"/>
          </w:tcPr>
          <w:p w14:paraId="775B080A" w14:textId="419F0108" w:rsidR="00FF025C" w:rsidRPr="00AC4422" w:rsidRDefault="00E74929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高K血症による徐脈性不整脈</w:t>
            </w:r>
          </w:p>
        </w:tc>
        <w:tc>
          <w:tcPr>
            <w:tcW w:w="1010" w:type="pct"/>
            <w:vAlign w:val="center"/>
          </w:tcPr>
          <w:p w14:paraId="7A506FED" w14:textId="64FD6E52" w:rsidR="00FF025C" w:rsidRPr="00AC4422" w:rsidRDefault="00E74929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2D909A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8009E08" w14:textId="43DA7EC0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E74929">
              <w:rPr>
                <w:rFonts w:hint="eastAsia"/>
                <w:sz w:val="24"/>
                <w:szCs w:val="24"/>
              </w:rPr>
              <w:t>41</w:t>
            </w:r>
          </w:p>
        </w:tc>
        <w:tc>
          <w:tcPr>
            <w:tcW w:w="2980" w:type="pct"/>
            <w:vAlign w:val="center"/>
          </w:tcPr>
          <w:p w14:paraId="7ABB9283" w14:textId="3F298D70" w:rsidR="00FF025C" w:rsidRPr="00AC4422" w:rsidRDefault="00E74929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足根管症候群</w:t>
            </w:r>
          </w:p>
        </w:tc>
        <w:tc>
          <w:tcPr>
            <w:tcW w:w="1010" w:type="pct"/>
            <w:vAlign w:val="center"/>
          </w:tcPr>
          <w:p w14:paraId="08F0A43A" w14:textId="2664DEC1" w:rsidR="00FF025C" w:rsidRPr="00AC4422" w:rsidRDefault="00E74929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2E375D2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B53470C" w14:textId="7DFEAADD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E74929">
              <w:rPr>
                <w:rFonts w:hint="eastAsia"/>
                <w:sz w:val="24"/>
                <w:szCs w:val="24"/>
              </w:rPr>
              <w:t>42</w:t>
            </w:r>
          </w:p>
        </w:tc>
        <w:tc>
          <w:tcPr>
            <w:tcW w:w="2980" w:type="pct"/>
            <w:vAlign w:val="center"/>
          </w:tcPr>
          <w:p w14:paraId="34D95DDE" w14:textId="44FC2C29" w:rsidR="00FF025C" w:rsidRPr="00AC4422" w:rsidRDefault="00E74929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高安動脈炎</w:t>
            </w:r>
          </w:p>
        </w:tc>
        <w:tc>
          <w:tcPr>
            <w:tcW w:w="1010" w:type="pct"/>
            <w:vAlign w:val="center"/>
          </w:tcPr>
          <w:p w14:paraId="11F2E492" w14:textId="6BBCE0EC" w:rsidR="00FF025C" w:rsidRPr="00AC4422" w:rsidRDefault="00E74929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99DDE6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CFC7549" w14:textId="3EDCB18D" w:rsidR="00FF025C" w:rsidRPr="00AC4422" w:rsidRDefault="00230E0B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抄読会１</w:t>
            </w:r>
          </w:p>
        </w:tc>
        <w:tc>
          <w:tcPr>
            <w:tcW w:w="2980" w:type="pct"/>
            <w:vAlign w:val="center"/>
          </w:tcPr>
          <w:p w14:paraId="1C2C3123" w14:textId="354DFD80" w:rsidR="00230E0B" w:rsidRPr="00AC4422" w:rsidRDefault="00230E0B" w:rsidP="00FF025C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olonoscopic</w:t>
            </w:r>
            <w:proofErr w:type="spellEnd"/>
            <w:r>
              <w:rPr>
                <w:sz w:val="24"/>
                <w:szCs w:val="24"/>
              </w:rPr>
              <w:t xml:space="preserve"> polypectomy and long-term prevention of colorectal-cancer deaths</w:t>
            </w:r>
          </w:p>
        </w:tc>
        <w:tc>
          <w:tcPr>
            <w:tcW w:w="1010" w:type="pct"/>
            <w:vAlign w:val="center"/>
          </w:tcPr>
          <w:p w14:paraId="6665C75B" w14:textId="7DAE4A95" w:rsidR="00FF025C" w:rsidRPr="00AC4422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F025C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="00FF025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9CE6E2C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868ED6D" w14:textId="19A6E49B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30E0B">
              <w:rPr>
                <w:sz w:val="24"/>
                <w:szCs w:val="24"/>
              </w:rPr>
              <w:t>43</w:t>
            </w:r>
          </w:p>
        </w:tc>
        <w:tc>
          <w:tcPr>
            <w:tcW w:w="2980" w:type="pct"/>
            <w:vAlign w:val="center"/>
          </w:tcPr>
          <w:p w14:paraId="1C6965A9" w14:textId="72890174" w:rsidR="00FF025C" w:rsidRPr="00AC4422" w:rsidRDefault="00230E0B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肺炎（Heckerling </w:t>
            </w:r>
            <w:r>
              <w:rPr>
                <w:sz w:val="24"/>
                <w:szCs w:val="24"/>
              </w:rPr>
              <w:t>model）</w:t>
            </w:r>
          </w:p>
        </w:tc>
        <w:tc>
          <w:tcPr>
            <w:tcW w:w="1010" w:type="pct"/>
            <w:vAlign w:val="center"/>
          </w:tcPr>
          <w:p w14:paraId="126DCFED" w14:textId="00A522E2" w:rsidR="00FF025C" w:rsidRPr="00AC4422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0C2D76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F6554DE" w14:textId="1841E0C4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30E0B">
              <w:rPr>
                <w:sz w:val="24"/>
                <w:szCs w:val="24"/>
              </w:rPr>
              <w:t>44</w:t>
            </w:r>
          </w:p>
        </w:tc>
        <w:tc>
          <w:tcPr>
            <w:tcW w:w="2980" w:type="pct"/>
            <w:vAlign w:val="center"/>
          </w:tcPr>
          <w:p w14:paraId="0D759C0C" w14:textId="5FA282CB" w:rsidR="00FF025C" w:rsidRPr="00AC4422" w:rsidRDefault="00230E0B" w:rsidP="00FF02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Graves’ disease</w:t>
            </w:r>
          </w:p>
        </w:tc>
        <w:tc>
          <w:tcPr>
            <w:tcW w:w="1010" w:type="pct"/>
            <w:vAlign w:val="center"/>
          </w:tcPr>
          <w:p w14:paraId="73F03234" w14:textId="30C24281" w:rsidR="00FF025C" w:rsidRPr="00AC4422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419A397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CF1EAE" w14:textId="2B0D48C5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230E0B">
              <w:rPr>
                <w:sz w:val="24"/>
                <w:szCs w:val="24"/>
              </w:rPr>
              <w:t>45</w:t>
            </w:r>
          </w:p>
        </w:tc>
        <w:tc>
          <w:tcPr>
            <w:tcW w:w="2980" w:type="pct"/>
            <w:vAlign w:val="center"/>
          </w:tcPr>
          <w:p w14:paraId="7DD8C7E2" w14:textId="7F08620B" w:rsidR="00FF025C" w:rsidRPr="00AC4422" w:rsidRDefault="00230E0B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ddison’s disease</w:t>
            </w:r>
          </w:p>
        </w:tc>
        <w:tc>
          <w:tcPr>
            <w:tcW w:w="1010" w:type="pct"/>
            <w:vAlign w:val="center"/>
          </w:tcPr>
          <w:p w14:paraId="00791EAB" w14:textId="2E67ED81" w:rsidR="00FF025C" w:rsidRPr="00AC4422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EDD7E2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49AB483" w14:textId="05F958CE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30E0B">
              <w:rPr>
                <w:sz w:val="24"/>
                <w:szCs w:val="24"/>
              </w:rPr>
              <w:t>46</w:t>
            </w:r>
          </w:p>
        </w:tc>
        <w:tc>
          <w:tcPr>
            <w:tcW w:w="2980" w:type="pct"/>
            <w:vAlign w:val="center"/>
          </w:tcPr>
          <w:p w14:paraId="4E0BF2AF" w14:textId="280535C2" w:rsidR="00FF025C" w:rsidRPr="00AC4422" w:rsidRDefault="00230E0B" w:rsidP="00FF02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Cushing’s disease</w:t>
            </w:r>
          </w:p>
        </w:tc>
        <w:tc>
          <w:tcPr>
            <w:tcW w:w="1010" w:type="pct"/>
            <w:vAlign w:val="center"/>
          </w:tcPr>
          <w:p w14:paraId="3B6A0F66" w14:textId="359E1FD6" w:rsidR="00FF025C" w:rsidRPr="00AC4422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2AC68B9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23D0CDC" w14:textId="66E3F10B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30E0B">
              <w:rPr>
                <w:sz w:val="24"/>
                <w:szCs w:val="24"/>
              </w:rPr>
              <w:t>47</w:t>
            </w:r>
          </w:p>
        </w:tc>
        <w:tc>
          <w:tcPr>
            <w:tcW w:w="2980" w:type="pct"/>
            <w:vAlign w:val="center"/>
          </w:tcPr>
          <w:p w14:paraId="3B232F69" w14:textId="76A61B45" w:rsidR="00FF025C" w:rsidRPr="00AC4422" w:rsidRDefault="00230E0B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heochromocytoma</w:t>
            </w:r>
          </w:p>
        </w:tc>
        <w:tc>
          <w:tcPr>
            <w:tcW w:w="1010" w:type="pct"/>
            <w:vAlign w:val="center"/>
          </w:tcPr>
          <w:p w14:paraId="4FDEA0AA" w14:textId="1A9110A0" w:rsidR="00FF025C" w:rsidRPr="00AC4422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458873B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E55CDF" w14:textId="4FCBF2A7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30E0B">
              <w:rPr>
                <w:sz w:val="24"/>
                <w:szCs w:val="24"/>
              </w:rPr>
              <w:t>48</w:t>
            </w:r>
          </w:p>
        </w:tc>
        <w:tc>
          <w:tcPr>
            <w:tcW w:w="2980" w:type="pct"/>
            <w:vAlign w:val="center"/>
          </w:tcPr>
          <w:p w14:paraId="0328A205" w14:textId="1BFFF9F5" w:rsidR="00FF025C" w:rsidRPr="00AC4422" w:rsidRDefault="00230E0B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乾癬性関節炎</w:t>
            </w:r>
          </w:p>
        </w:tc>
        <w:tc>
          <w:tcPr>
            <w:tcW w:w="1010" w:type="pct"/>
            <w:vAlign w:val="center"/>
          </w:tcPr>
          <w:p w14:paraId="48DC4679" w14:textId="4F7B1BDD" w:rsidR="00FF025C" w:rsidRPr="00AC4422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545B3169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EE6C674" w14:textId="49D910B4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DB3842">
              <w:rPr>
                <w:rFonts w:hint="eastAsia"/>
                <w:sz w:val="24"/>
                <w:szCs w:val="24"/>
              </w:rPr>
              <w:t>㊾</w:t>
            </w:r>
          </w:p>
        </w:tc>
        <w:tc>
          <w:tcPr>
            <w:tcW w:w="2980" w:type="pct"/>
            <w:vAlign w:val="center"/>
          </w:tcPr>
          <w:p w14:paraId="66581CA4" w14:textId="01AA0290" w:rsidR="00230E0B" w:rsidRDefault="00230E0B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好酸球性血管性浮腫</w:t>
            </w:r>
          </w:p>
        </w:tc>
        <w:tc>
          <w:tcPr>
            <w:tcW w:w="1010" w:type="pct"/>
            <w:vAlign w:val="center"/>
          </w:tcPr>
          <w:p w14:paraId="5D4FAAE0" w14:textId="4DAE9AD1" w:rsidR="00FF025C" w:rsidRDefault="00230E0B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DF24B12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57B8E1" w14:textId="4D7C6498" w:rsidR="00FF025C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DB3842">
              <w:rPr>
                <w:rFonts w:hint="eastAsia"/>
                <w:sz w:val="24"/>
                <w:szCs w:val="24"/>
              </w:rPr>
              <w:t>50</w:t>
            </w:r>
          </w:p>
        </w:tc>
        <w:tc>
          <w:tcPr>
            <w:tcW w:w="2980" w:type="pct"/>
            <w:vAlign w:val="center"/>
          </w:tcPr>
          <w:p w14:paraId="495C5B31" w14:textId="43E0FA9B" w:rsidR="00FF025C" w:rsidRDefault="00DB3842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咽頭痛（</w:t>
            </w:r>
            <w:proofErr w:type="spellStart"/>
            <w:r>
              <w:rPr>
                <w:rFonts w:hint="eastAsia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entor</w:t>
            </w:r>
            <w:proofErr w:type="spellEnd"/>
            <w:r>
              <w:rPr>
                <w:sz w:val="24"/>
                <w:szCs w:val="24"/>
              </w:rPr>
              <w:t xml:space="preserve"> score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77233D44" w14:textId="728B5AF2" w:rsidR="00FF025C" w:rsidRDefault="00DB3842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F025C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 w:rsidR="00FF025C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E4551E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3C5951D" w14:textId="1F65C08E" w:rsidR="00FF025C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DB3842">
              <w:rPr>
                <w:rFonts w:hint="eastAsia"/>
                <w:sz w:val="24"/>
                <w:szCs w:val="24"/>
              </w:rPr>
              <w:t>51</w:t>
            </w:r>
          </w:p>
        </w:tc>
        <w:tc>
          <w:tcPr>
            <w:tcW w:w="2980" w:type="pct"/>
            <w:vAlign w:val="center"/>
          </w:tcPr>
          <w:p w14:paraId="3DF63A46" w14:textId="64DEF0E4" w:rsidR="00FF025C" w:rsidRDefault="00DB3842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cute pericarditis</w:t>
            </w:r>
          </w:p>
        </w:tc>
        <w:tc>
          <w:tcPr>
            <w:tcW w:w="1010" w:type="pct"/>
            <w:vAlign w:val="center"/>
          </w:tcPr>
          <w:p w14:paraId="2A2666DF" w14:textId="0F04060F" w:rsidR="00FF025C" w:rsidRDefault="00DB3842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8月23日</w:t>
            </w:r>
          </w:p>
        </w:tc>
      </w:tr>
      <w:tr w:rsidR="00FF025C" w:rsidRPr="00AC4422" w14:paraId="7A318B8F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E807F49" w14:textId="0C8346EC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</w:t>
            </w:r>
            <w:r w:rsidR="00DB3842">
              <w:rPr>
                <w:rFonts w:hint="eastAsia"/>
                <w:sz w:val="24"/>
                <w:szCs w:val="24"/>
              </w:rPr>
              <w:t>52</w:t>
            </w:r>
          </w:p>
        </w:tc>
        <w:tc>
          <w:tcPr>
            <w:tcW w:w="2980" w:type="pct"/>
            <w:vAlign w:val="center"/>
          </w:tcPr>
          <w:p w14:paraId="02A0050A" w14:textId="656F05F8" w:rsidR="00FF025C" w:rsidRDefault="00DB3842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onstrictive pericarditis</w:t>
            </w:r>
          </w:p>
        </w:tc>
        <w:tc>
          <w:tcPr>
            <w:tcW w:w="1010" w:type="pct"/>
            <w:vAlign w:val="center"/>
          </w:tcPr>
          <w:p w14:paraId="4FEE0B3A" w14:textId="62550A76" w:rsidR="00FF025C" w:rsidRDefault="00DB3842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8月23日</w:t>
            </w:r>
          </w:p>
        </w:tc>
      </w:tr>
      <w:tr w:rsidR="00FF025C" w:rsidRPr="00AC4422" w14:paraId="611481A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0E3619A" w14:textId="09A02BA8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DB3842">
              <w:rPr>
                <w:rFonts w:hint="eastAsia"/>
                <w:sz w:val="24"/>
                <w:szCs w:val="24"/>
              </w:rPr>
              <w:t>53</w:t>
            </w:r>
          </w:p>
        </w:tc>
        <w:tc>
          <w:tcPr>
            <w:tcW w:w="2980" w:type="pct"/>
            <w:vAlign w:val="center"/>
          </w:tcPr>
          <w:p w14:paraId="4E24088B" w14:textId="1193CDBD" w:rsidR="00FF025C" w:rsidRDefault="00DB3842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nkylosing spondylitis</w:t>
            </w:r>
          </w:p>
        </w:tc>
        <w:tc>
          <w:tcPr>
            <w:tcW w:w="1010" w:type="pct"/>
            <w:vAlign w:val="center"/>
          </w:tcPr>
          <w:p w14:paraId="57688DCB" w14:textId="7198E7C9" w:rsidR="00FF025C" w:rsidRDefault="00DB3842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8月23日</w:t>
            </w:r>
          </w:p>
        </w:tc>
      </w:tr>
      <w:tr w:rsidR="00FF025C" w:rsidRPr="00AC4422" w14:paraId="5C4041E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02B3F63" w14:textId="7A9D1BC6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DB3842">
              <w:rPr>
                <w:rFonts w:hint="eastAsia"/>
                <w:sz w:val="24"/>
                <w:szCs w:val="24"/>
              </w:rPr>
              <w:t>54</w:t>
            </w:r>
          </w:p>
        </w:tc>
        <w:tc>
          <w:tcPr>
            <w:tcW w:w="2980" w:type="pct"/>
            <w:vAlign w:val="center"/>
          </w:tcPr>
          <w:p w14:paraId="162B76C9" w14:textId="117027A8" w:rsidR="00FF025C" w:rsidRDefault="00DB3842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LE</w:t>
            </w:r>
          </w:p>
        </w:tc>
        <w:tc>
          <w:tcPr>
            <w:tcW w:w="1010" w:type="pct"/>
            <w:vAlign w:val="center"/>
          </w:tcPr>
          <w:p w14:paraId="1C78AAE1" w14:textId="4909AB75" w:rsidR="00FF025C" w:rsidRDefault="00DB3842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8月23日</w:t>
            </w:r>
          </w:p>
        </w:tc>
      </w:tr>
      <w:tr w:rsidR="00FF025C" w:rsidRPr="00AC4422" w14:paraId="3C8F8F8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DD69A7" w14:textId="7EF27A61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DB3842">
              <w:rPr>
                <w:rFonts w:hint="eastAsia"/>
                <w:sz w:val="24"/>
                <w:szCs w:val="24"/>
              </w:rPr>
              <w:t>55</w:t>
            </w:r>
          </w:p>
        </w:tc>
        <w:tc>
          <w:tcPr>
            <w:tcW w:w="2980" w:type="pct"/>
            <w:vAlign w:val="center"/>
          </w:tcPr>
          <w:p w14:paraId="162AFC38" w14:textId="0CE864FD" w:rsidR="00FF025C" w:rsidRDefault="00DB3842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SAID</w:t>
            </w:r>
            <w:r>
              <w:rPr>
                <w:rFonts w:hint="eastAsia"/>
                <w:sz w:val="24"/>
                <w:szCs w:val="24"/>
              </w:rPr>
              <w:t>潰瘍</w:t>
            </w:r>
          </w:p>
        </w:tc>
        <w:tc>
          <w:tcPr>
            <w:tcW w:w="1010" w:type="pct"/>
            <w:vAlign w:val="center"/>
          </w:tcPr>
          <w:p w14:paraId="0A1AADF0" w14:textId="0BB35A0B" w:rsidR="00FF025C" w:rsidRDefault="00DB3842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8月23日</w:t>
            </w:r>
          </w:p>
        </w:tc>
      </w:tr>
      <w:tr w:rsidR="00FF025C" w:rsidRPr="00AC4422" w14:paraId="049CCA9C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0FD1EF1" w14:textId="1BB88D82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DB3842">
              <w:rPr>
                <w:rFonts w:hint="eastAsia"/>
                <w:sz w:val="24"/>
                <w:szCs w:val="24"/>
              </w:rPr>
              <w:t>56</w:t>
            </w:r>
          </w:p>
        </w:tc>
        <w:tc>
          <w:tcPr>
            <w:tcW w:w="2980" w:type="pct"/>
            <w:vAlign w:val="center"/>
          </w:tcPr>
          <w:p w14:paraId="2998BC59" w14:textId="351F4AD3" w:rsidR="00FF025C" w:rsidRDefault="00DB3842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両側閉鎖孔ヘルニア</w:t>
            </w:r>
          </w:p>
        </w:tc>
        <w:tc>
          <w:tcPr>
            <w:tcW w:w="1010" w:type="pct"/>
            <w:vAlign w:val="center"/>
          </w:tcPr>
          <w:p w14:paraId="637E7008" w14:textId="53302BB3" w:rsidR="00FF025C" w:rsidRDefault="00DB3842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8月23日</w:t>
            </w:r>
          </w:p>
        </w:tc>
      </w:tr>
      <w:tr w:rsidR="00FF025C" w:rsidRPr="00AC4422" w14:paraId="0219636E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CAF5627" w14:textId="01C2027D" w:rsidR="00177ACC" w:rsidRPr="00AC4422" w:rsidRDefault="00FF025C" w:rsidP="00177AC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77ACC">
              <w:rPr>
                <w:sz w:val="24"/>
                <w:szCs w:val="24"/>
              </w:rPr>
              <w:t>57</w:t>
            </w:r>
          </w:p>
        </w:tc>
        <w:tc>
          <w:tcPr>
            <w:tcW w:w="2980" w:type="pct"/>
            <w:vAlign w:val="center"/>
          </w:tcPr>
          <w:p w14:paraId="4D8906A3" w14:textId="6E00C61B" w:rsidR="00FF025C" w:rsidRDefault="00177ACC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ultiple Myeloma</w:t>
            </w:r>
          </w:p>
        </w:tc>
        <w:tc>
          <w:tcPr>
            <w:tcW w:w="1010" w:type="pct"/>
            <w:vAlign w:val="center"/>
          </w:tcPr>
          <w:p w14:paraId="1CD06758" w14:textId="4EDBEB61" w:rsidR="00FF025C" w:rsidRDefault="00177ACC" w:rsidP="00177AC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FF025C"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27</w:t>
            </w:r>
            <w:r w:rsidR="00FF025C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399AD13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30CB1F0" w14:textId="01EBAA07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77ACC">
              <w:rPr>
                <w:sz w:val="24"/>
                <w:szCs w:val="24"/>
              </w:rPr>
              <w:t>58</w:t>
            </w:r>
          </w:p>
        </w:tc>
        <w:tc>
          <w:tcPr>
            <w:tcW w:w="2980" w:type="pct"/>
            <w:vAlign w:val="center"/>
          </w:tcPr>
          <w:p w14:paraId="39131B68" w14:textId="212AD424" w:rsidR="00FF025C" w:rsidRDefault="00177ACC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itamin B12 deficiency</w:t>
            </w:r>
          </w:p>
        </w:tc>
        <w:tc>
          <w:tcPr>
            <w:tcW w:w="1010" w:type="pct"/>
            <w:vAlign w:val="center"/>
          </w:tcPr>
          <w:p w14:paraId="2D0F28BE" w14:textId="3B5746EB" w:rsidR="00FF025C" w:rsidRDefault="00177ACC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56B4447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A2A8187" w14:textId="5BA887E8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77ACC">
              <w:rPr>
                <w:sz w:val="24"/>
                <w:szCs w:val="24"/>
              </w:rPr>
              <w:t>59</w:t>
            </w:r>
          </w:p>
        </w:tc>
        <w:tc>
          <w:tcPr>
            <w:tcW w:w="2980" w:type="pct"/>
            <w:vAlign w:val="center"/>
          </w:tcPr>
          <w:p w14:paraId="7BB81A44" w14:textId="7CFC0FF0" w:rsidR="00FF025C" w:rsidRDefault="006D588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CO中毒</w:t>
            </w:r>
          </w:p>
        </w:tc>
        <w:tc>
          <w:tcPr>
            <w:tcW w:w="1010" w:type="pct"/>
            <w:vAlign w:val="center"/>
          </w:tcPr>
          <w:p w14:paraId="60D49711" w14:textId="5FB4FBBC" w:rsidR="00FF025C" w:rsidRDefault="00177ACC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83AEE1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C20708" w14:textId="5931310A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77ACC">
              <w:rPr>
                <w:sz w:val="24"/>
                <w:szCs w:val="24"/>
              </w:rPr>
              <w:t>60</w:t>
            </w:r>
          </w:p>
        </w:tc>
        <w:tc>
          <w:tcPr>
            <w:tcW w:w="2980" w:type="pct"/>
            <w:vAlign w:val="center"/>
          </w:tcPr>
          <w:p w14:paraId="72946F35" w14:textId="68D301E1" w:rsidR="00FF025C" w:rsidRDefault="006D588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眼瞼ミオキミア</w:t>
            </w:r>
          </w:p>
        </w:tc>
        <w:tc>
          <w:tcPr>
            <w:tcW w:w="1010" w:type="pct"/>
            <w:vAlign w:val="center"/>
          </w:tcPr>
          <w:p w14:paraId="437B3206" w14:textId="18A4019D" w:rsidR="00FF025C" w:rsidRDefault="00177ACC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0DA2CDB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7CBCC81" w14:textId="010C2856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77ACC">
              <w:rPr>
                <w:sz w:val="24"/>
                <w:szCs w:val="24"/>
              </w:rPr>
              <w:t>61</w:t>
            </w:r>
          </w:p>
        </w:tc>
        <w:tc>
          <w:tcPr>
            <w:tcW w:w="2980" w:type="pct"/>
            <w:vAlign w:val="center"/>
          </w:tcPr>
          <w:p w14:paraId="207151E6" w14:textId="4CA89623" w:rsidR="00FF025C" w:rsidRDefault="006D588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鎖骨下静脈血栓症</w:t>
            </w:r>
          </w:p>
        </w:tc>
        <w:tc>
          <w:tcPr>
            <w:tcW w:w="1010" w:type="pct"/>
            <w:vAlign w:val="center"/>
          </w:tcPr>
          <w:p w14:paraId="365FA0A6" w14:textId="03BAD606" w:rsidR="00FF025C" w:rsidRDefault="00177ACC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4AE1A2A7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9BA6495" w14:textId="65C19CCD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77ACC">
              <w:rPr>
                <w:sz w:val="24"/>
                <w:szCs w:val="24"/>
              </w:rPr>
              <w:t>62</w:t>
            </w:r>
          </w:p>
        </w:tc>
        <w:tc>
          <w:tcPr>
            <w:tcW w:w="2980" w:type="pct"/>
            <w:vAlign w:val="center"/>
          </w:tcPr>
          <w:p w14:paraId="3EB17B13" w14:textId="2D4A3B5A" w:rsidR="00FF025C" w:rsidRDefault="006D5884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駕足炎</w:t>
            </w:r>
          </w:p>
        </w:tc>
        <w:tc>
          <w:tcPr>
            <w:tcW w:w="1010" w:type="pct"/>
            <w:vAlign w:val="center"/>
          </w:tcPr>
          <w:p w14:paraId="39CB64AA" w14:textId="7DFABCFD" w:rsidR="00FF025C" w:rsidRDefault="00177ACC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1F23890B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0C315E4" w14:textId="609AC312" w:rsidR="00FF025C" w:rsidRPr="00AC4422" w:rsidRDefault="00F5512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レクチャー5</w:t>
            </w:r>
          </w:p>
        </w:tc>
        <w:tc>
          <w:tcPr>
            <w:tcW w:w="2980" w:type="pct"/>
            <w:vAlign w:val="center"/>
          </w:tcPr>
          <w:p w14:paraId="472BA19F" w14:textId="1013F0C5" w:rsidR="00FF025C" w:rsidRDefault="00F5512C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心臓の聴診（Dr. Tierney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CD</w:t>
            </w:r>
            <w:r>
              <w:rPr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6FE429C6" w14:textId="6ABD49B2" w:rsidR="00FF025C" w:rsidRDefault="002E4D75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F025C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7</w:t>
            </w:r>
            <w:r w:rsidR="00FF025C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7873EDE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4D2511" w14:textId="32FC93C6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2E4D75">
              <w:rPr>
                <w:rFonts w:hint="eastAsia"/>
                <w:sz w:val="24"/>
                <w:szCs w:val="24"/>
              </w:rPr>
              <w:t>63</w:t>
            </w:r>
          </w:p>
        </w:tc>
        <w:tc>
          <w:tcPr>
            <w:tcW w:w="2980" w:type="pct"/>
            <w:vAlign w:val="center"/>
          </w:tcPr>
          <w:p w14:paraId="7793CE3F" w14:textId="29194DD8" w:rsidR="00FF025C" w:rsidRDefault="002E4D75" w:rsidP="00FF02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Straight back</w:t>
            </w:r>
            <w:r w:rsidR="00FF025C">
              <w:rPr>
                <w:sz w:val="24"/>
                <w:szCs w:val="24"/>
              </w:rPr>
              <w:t xml:space="preserve"> syndrome</w:t>
            </w:r>
          </w:p>
        </w:tc>
        <w:tc>
          <w:tcPr>
            <w:tcW w:w="1010" w:type="pct"/>
            <w:vAlign w:val="center"/>
          </w:tcPr>
          <w:p w14:paraId="7C5C3541" w14:textId="1E536DD8" w:rsidR="00FF025C" w:rsidRDefault="002E4D75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FF025C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28</w:t>
            </w:r>
            <w:r w:rsidR="00FF025C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6A5589A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4F8FF0C" w14:textId="0774EF09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2E4D75">
              <w:rPr>
                <w:rFonts w:hint="eastAsia"/>
                <w:sz w:val="24"/>
                <w:szCs w:val="24"/>
              </w:rPr>
              <w:t>64</w:t>
            </w:r>
          </w:p>
        </w:tc>
        <w:tc>
          <w:tcPr>
            <w:tcW w:w="2980" w:type="pct"/>
            <w:vAlign w:val="center"/>
          </w:tcPr>
          <w:p w14:paraId="0F5D654D" w14:textId="3F766BF4" w:rsidR="00FF025C" w:rsidRDefault="002E4D75" w:rsidP="00FF025C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orsades</w:t>
            </w:r>
            <w:proofErr w:type="spellEnd"/>
            <w:r>
              <w:rPr>
                <w:sz w:val="24"/>
                <w:szCs w:val="24"/>
              </w:rPr>
              <w:t xml:space="preserve"> de Pointes</w:t>
            </w:r>
          </w:p>
        </w:tc>
        <w:tc>
          <w:tcPr>
            <w:tcW w:w="1010" w:type="pct"/>
            <w:vAlign w:val="center"/>
          </w:tcPr>
          <w:p w14:paraId="0D03EADB" w14:textId="1BF55282" w:rsidR="00FF025C" w:rsidRDefault="002E4D75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8月28日</w:t>
            </w:r>
          </w:p>
        </w:tc>
      </w:tr>
      <w:tr w:rsidR="00FF025C" w:rsidRPr="00AC4422" w14:paraId="7F199E0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E8ED16A" w14:textId="27961C39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2E4D75">
              <w:rPr>
                <w:rFonts w:hint="eastAsia"/>
                <w:sz w:val="24"/>
                <w:szCs w:val="24"/>
              </w:rPr>
              <w:t>65</w:t>
            </w:r>
          </w:p>
        </w:tc>
        <w:tc>
          <w:tcPr>
            <w:tcW w:w="2980" w:type="pct"/>
            <w:vAlign w:val="center"/>
          </w:tcPr>
          <w:p w14:paraId="7804B21C" w14:textId="13560078" w:rsidR="00FF025C" w:rsidRDefault="002E4D75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感染性心内膜炎</w:t>
            </w:r>
          </w:p>
        </w:tc>
        <w:tc>
          <w:tcPr>
            <w:tcW w:w="1010" w:type="pct"/>
            <w:vAlign w:val="center"/>
          </w:tcPr>
          <w:p w14:paraId="6731DDDF" w14:textId="7DDC2BA7" w:rsidR="00FF025C" w:rsidRDefault="002E4D75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8月28日</w:t>
            </w:r>
          </w:p>
        </w:tc>
      </w:tr>
      <w:tr w:rsidR="002E4D75" w:rsidRPr="00AC4422" w14:paraId="38C65F29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D099F0" w14:textId="5BC6327A" w:rsidR="002E4D75" w:rsidRPr="00AC4422" w:rsidRDefault="002E4D75" w:rsidP="002E4D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症例66</w:t>
            </w:r>
          </w:p>
        </w:tc>
        <w:tc>
          <w:tcPr>
            <w:tcW w:w="2980" w:type="pct"/>
            <w:vAlign w:val="center"/>
          </w:tcPr>
          <w:p w14:paraId="21AE3793" w14:textId="07FF85BB" w:rsidR="002E4D75" w:rsidRDefault="002E4D75" w:rsidP="002E4D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急性腎盂腎炎</w:t>
            </w:r>
          </w:p>
        </w:tc>
        <w:tc>
          <w:tcPr>
            <w:tcW w:w="1010" w:type="pct"/>
            <w:vAlign w:val="center"/>
          </w:tcPr>
          <w:p w14:paraId="3396BC66" w14:textId="0CE16BF8" w:rsidR="002E4D75" w:rsidRDefault="002E4D75" w:rsidP="002E4D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8月28日</w:t>
            </w:r>
          </w:p>
        </w:tc>
      </w:tr>
      <w:tr w:rsidR="002E4D75" w:rsidRPr="00AC4422" w14:paraId="28224F2B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3D7406" w14:textId="5B5B0910" w:rsidR="002E4D75" w:rsidRPr="00AC4422" w:rsidRDefault="002E4D75" w:rsidP="002E4D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症例67</w:t>
            </w:r>
          </w:p>
        </w:tc>
        <w:tc>
          <w:tcPr>
            <w:tcW w:w="2980" w:type="pct"/>
            <w:vAlign w:val="center"/>
          </w:tcPr>
          <w:p w14:paraId="2998D2A3" w14:textId="39823DBC" w:rsidR="002E4D75" w:rsidRDefault="002E4D75" w:rsidP="002E4D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Familial Mediterranean fever</w:t>
            </w:r>
          </w:p>
        </w:tc>
        <w:tc>
          <w:tcPr>
            <w:tcW w:w="1010" w:type="pct"/>
            <w:vAlign w:val="center"/>
          </w:tcPr>
          <w:p w14:paraId="66D5837D" w14:textId="433A9C7C" w:rsidR="002E4D75" w:rsidRDefault="002E4D75" w:rsidP="002E4D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8月28日</w:t>
            </w:r>
          </w:p>
        </w:tc>
      </w:tr>
      <w:tr w:rsidR="002E4D75" w:rsidRPr="00AC4422" w14:paraId="5CD038E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743E8A8" w14:textId="5D6A66D5" w:rsidR="002E4D75" w:rsidRPr="00AC4422" w:rsidRDefault="002E4D75" w:rsidP="002E4D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症例68</w:t>
            </w:r>
          </w:p>
        </w:tc>
        <w:tc>
          <w:tcPr>
            <w:tcW w:w="2980" w:type="pct"/>
            <w:vAlign w:val="center"/>
          </w:tcPr>
          <w:p w14:paraId="13414C2D" w14:textId="306B0D57" w:rsidR="002E4D75" w:rsidRDefault="002E4D75" w:rsidP="002E4D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ngle-closure glaucoma</w:t>
            </w:r>
          </w:p>
        </w:tc>
        <w:tc>
          <w:tcPr>
            <w:tcW w:w="1010" w:type="pct"/>
            <w:vAlign w:val="center"/>
          </w:tcPr>
          <w:p w14:paraId="4B141757" w14:textId="14742D3D" w:rsidR="002E4D75" w:rsidRDefault="002E4D75" w:rsidP="002E4D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8月28日</w:t>
            </w:r>
          </w:p>
        </w:tc>
      </w:tr>
      <w:tr w:rsidR="002E4D75" w:rsidRPr="00AC4422" w14:paraId="3E8FFAA7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14EFC6B" w14:textId="243D25AB" w:rsidR="002E4D75" w:rsidRPr="00AC4422" w:rsidRDefault="002E4D75" w:rsidP="002E4D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症例69</w:t>
            </w:r>
          </w:p>
        </w:tc>
        <w:tc>
          <w:tcPr>
            <w:tcW w:w="2980" w:type="pct"/>
            <w:vAlign w:val="center"/>
          </w:tcPr>
          <w:p w14:paraId="4E364340" w14:textId="45117899" w:rsidR="002E4D75" w:rsidRDefault="00C22EA3" w:rsidP="002E4D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ancreatic carcinoma</w:t>
            </w:r>
          </w:p>
        </w:tc>
        <w:tc>
          <w:tcPr>
            <w:tcW w:w="1010" w:type="pct"/>
            <w:vAlign w:val="center"/>
          </w:tcPr>
          <w:p w14:paraId="12BED8CD" w14:textId="631C530A" w:rsidR="002E4D75" w:rsidRDefault="00C22EA3" w:rsidP="002E4D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 w:rsidR="002E4D75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29</w:t>
            </w:r>
            <w:r w:rsidR="002E4D75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F025C" w:rsidRPr="00AC4422" w14:paraId="37D26915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5A0D449" w14:textId="3FC8F3A6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C22EA3">
              <w:rPr>
                <w:rFonts w:hint="eastAsia"/>
                <w:sz w:val="24"/>
                <w:szCs w:val="24"/>
              </w:rPr>
              <w:t>70</w:t>
            </w:r>
          </w:p>
        </w:tc>
        <w:tc>
          <w:tcPr>
            <w:tcW w:w="2980" w:type="pct"/>
            <w:vAlign w:val="center"/>
          </w:tcPr>
          <w:p w14:paraId="05FCB5B6" w14:textId="4E6AFCB5" w:rsidR="00FF025C" w:rsidRDefault="00C22EA3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ancoast’s syndrome</w:t>
            </w:r>
          </w:p>
        </w:tc>
        <w:tc>
          <w:tcPr>
            <w:tcW w:w="1010" w:type="pct"/>
            <w:vAlign w:val="center"/>
          </w:tcPr>
          <w:p w14:paraId="4AD3BBA4" w14:textId="3B58AFE0" w:rsidR="00FF025C" w:rsidRDefault="00C22EA3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8月29日</w:t>
            </w:r>
          </w:p>
        </w:tc>
      </w:tr>
      <w:tr w:rsidR="00FF025C" w:rsidRPr="00AC4422" w14:paraId="3C86D71B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A1CED6D" w14:textId="67C9C50A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C22EA3">
              <w:rPr>
                <w:rFonts w:hint="eastAsia"/>
                <w:sz w:val="24"/>
                <w:szCs w:val="24"/>
              </w:rPr>
              <w:t>71</w:t>
            </w:r>
          </w:p>
        </w:tc>
        <w:tc>
          <w:tcPr>
            <w:tcW w:w="2980" w:type="pct"/>
            <w:vAlign w:val="center"/>
          </w:tcPr>
          <w:p w14:paraId="12CD25F9" w14:textId="08BDE6CD" w:rsidR="00FF025C" w:rsidRDefault="00C22EA3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横隔神経麻痺（片側性）</w:t>
            </w:r>
          </w:p>
        </w:tc>
        <w:tc>
          <w:tcPr>
            <w:tcW w:w="1010" w:type="pct"/>
            <w:vAlign w:val="center"/>
          </w:tcPr>
          <w:p w14:paraId="63367DD9" w14:textId="7FE22A15" w:rsidR="00FF025C" w:rsidRDefault="00C22EA3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8月29日</w:t>
            </w:r>
          </w:p>
        </w:tc>
      </w:tr>
      <w:tr w:rsidR="00FF025C" w:rsidRPr="00AC4422" w14:paraId="42F83ABE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EC0F573" w14:textId="617E1B63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C22EA3">
              <w:rPr>
                <w:rFonts w:hint="eastAsia"/>
                <w:sz w:val="24"/>
                <w:szCs w:val="24"/>
              </w:rPr>
              <w:t>72</w:t>
            </w:r>
          </w:p>
        </w:tc>
        <w:tc>
          <w:tcPr>
            <w:tcW w:w="2980" w:type="pct"/>
            <w:vAlign w:val="center"/>
          </w:tcPr>
          <w:p w14:paraId="3B95181E" w14:textId="414474ED" w:rsidR="00FF025C" w:rsidRDefault="00C22EA3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モンドール病</w:t>
            </w:r>
          </w:p>
        </w:tc>
        <w:tc>
          <w:tcPr>
            <w:tcW w:w="1010" w:type="pct"/>
            <w:vAlign w:val="center"/>
          </w:tcPr>
          <w:p w14:paraId="61CAFA7B" w14:textId="0CE3AAB7" w:rsidR="00FF025C" w:rsidRDefault="00C22EA3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8月29日</w:t>
            </w:r>
          </w:p>
        </w:tc>
      </w:tr>
      <w:tr w:rsidR="00FF025C" w:rsidRPr="00AC4422" w14:paraId="6577A0C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7F260BE" w14:textId="5ED9A060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C22EA3">
              <w:rPr>
                <w:rFonts w:hint="eastAsia"/>
                <w:sz w:val="24"/>
                <w:szCs w:val="24"/>
              </w:rPr>
              <w:t>73</w:t>
            </w:r>
          </w:p>
        </w:tc>
        <w:tc>
          <w:tcPr>
            <w:tcW w:w="2980" w:type="pct"/>
            <w:vAlign w:val="center"/>
          </w:tcPr>
          <w:p w14:paraId="38762B12" w14:textId="44A5CEFE" w:rsidR="00FF025C" w:rsidRDefault="00C22EA3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右扁平上皮癌（Pancoast腫瘍）</w:t>
            </w:r>
          </w:p>
        </w:tc>
        <w:tc>
          <w:tcPr>
            <w:tcW w:w="1010" w:type="pct"/>
            <w:vAlign w:val="center"/>
          </w:tcPr>
          <w:p w14:paraId="285F2769" w14:textId="7875D098" w:rsidR="00FF025C" w:rsidRDefault="00C22EA3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8月29日</w:t>
            </w:r>
          </w:p>
        </w:tc>
      </w:tr>
      <w:tr w:rsidR="00FF025C" w:rsidRPr="00AC4422" w14:paraId="3E4CAFB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B847644" w14:textId="5C821E94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C22EA3">
              <w:rPr>
                <w:rFonts w:hint="eastAsia"/>
                <w:sz w:val="24"/>
                <w:szCs w:val="24"/>
              </w:rPr>
              <w:t>74</w:t>
            </w:r>
          </w:p>
        </w:tc>
        <w:tc>
          <w:tcPr>
            <w:tcW w:w="2980" w:type="pct"/>
            <w:vAlign w:val="center"/>
          </w:tcPr>
          <w:p w14:paraId="73B9D7AE" w14:textId="5A8C7439" w:rsidR="00FF025C" w:rsidRDefault="00C22EA3" w:rsidP="00FF025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コレステロール結晶塞栓症</w:t>
            </w:r>
          </w:p>
        </w:tc>
        <w:tc>
          <w:tcPr>
            <w:tcW w:w="1010" w:type="pct"/>
            <w:vAlign w:val="center"/>
          </w:tcPr>
          <w:p w14:paraId="3B942B44" w14:textId="02B71E71" w:rsidR="00FF025C" w:rsidRDefault="00C22EA3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8月29日</w:t>
            </w:r>
          </w:p>
        </w:tc>
      </w:tr>
      <w:tr w:rsidR="00FF025C" w:rsidRPr="00AC4422" w14:paraId="32115E8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386A26F" w14:textId="2585FC9B" w:rsidR="00FF025C" w:rsidRPr="00AC4422" w:rsidRDefault="00FF025C" w:rsidP="00FF025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C22EA3">
              <w:rPr>
                <w:rFonts w:hint="eastAsia"/>
                <w:sz w:val="24"/>
                <w:szCs w:val="24"/>
              </w:rPr>
              <w:t>75</w:t>
            </w:r>
          </w:p>
        </w:tc>
        <w:tc>
          <w:tcPr>
            <w:tcW w:w="2980" w:type="pct"/>
            <w:vAlign w:val="center"/>
          </w:tcPr>
          <w:p w14:paraId="0F126D05" w14:textId="0DBC75A4" w:rsidR="00FF025C" w:rsidRDefault="00726A37" w:rsidP="00FF025C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踵骨骨端症</w:t>
            </w:r>
          </w:p>
        </w:tc>
        <w:tc>
          <w:tcPr>
            <w:tcW w:w="1010" w:type="pct"/>
            <w:vAlign w:val="center"/>
          </w:tcPr>
          <w:p w14:paraId="50ED137C" w14:textId="6C4A6B7C" w:rsidR="00FF025C" w:rsidRDefault="00C22EA3" w:rsidP="00FF025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</w:t>
            </w:r>
            <w:r w:rsidR="002E668F">
              <w:rPr>
                <w:rFonts w:hint="eastAsia"/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26A37" w:rsidRPr="00AC4422" w14:paraId="0E3FF0F2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5C783FB" w14:textId="71571AA4" w:rsidR="00726A37" w:rsidRDefault="00726A37" w:rsidP="00726A3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980" w:type="pct"/>
            <w:vAlign w:val="center"/>
          </w:tcPr>
          <w:p w14:paraId="721EF478" w14:textId="344D1920" w:rsidR="00726A37" w:rsidRDefault="00726A37" w:rsidP="00726A3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モートン病</w:t>
            </w:r>
          </w:p>
        </w:tc>
        <w:tc>
          <w:tcPr>
            <w:tcW w:w="1010" w:type="pct"/>
            <w:vAlign w:val="center"/>
          </w:tcPr>
          <w:p w14:paraId="289599F4" w14:textId="1FA42395" w:rsidR="00726A37" w:rsidRDefault="00726A37" w:rsidP="00726A3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8月30日</w:t>
            </w:r>
          </w:p>
        </w:tc>
      </w:tr>
      <w:tr w:rsidR="00726A37" w:rsidRPr="00AC4422" w14:paraId="4C61FC7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F6BD1BC" w14:textId="3DA016BF" w:rsidR="00726A37" w:rsidRDefault="00726A37" w:rsidP="00726A3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2980" w:type="pct"/>
            <w:vAlign w:val="center"/>
          </w:tcPr>
          <w:p w14:paraId="3659DFE1" w14:textId="7A2466F7" w:rsidR="00726A37" w:rsidRDefault="00726A37" w:rsidP="00726A37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肺塞栓症（m</w:t>
            </w:r>
            <w:r>
              <w:rPr>
                <w:sz w:val="24"/>
                <w:szCs w:val="24"/>
              </w:rPr>
              <w:t>odified Wells score）</w:t>
            </w:r>
          </w:p>
        </w:tc>
        <w:tc>
          <w:tcPr>
            <w:tcW w:w="1010" w:type="pct"/>
            <w:vAlign w:val="center"/>
          </w:tcPr>
          <w:p w14:paraId="30EE98A0" w14:textId="76F5CFE9" w:rsidR="00726A37" w:rsidRDefault="00726A37" w:rsidP="00726A3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8月30日</w:t>
            </w:r>
          </w:p>
        </w:tc>
      </w:tr>
      <w:tr w:rsidR="00726A37" w:rsidRPr="00AC4422" w14:paraId="41EC764E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5B2988" w14:textId="1FC949B3" w:rsidR="00726A37" w:rsidRDefault="00726A37" w:rsidP="00726A3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2980" w:type="pct"/>
            <w:vAlign w:val="center"/>
          </w:tcPr>
          <w:p w14:paraId="11551A1B" w14:textId="2E30B498" w:rsidR="00726A37" w:rsidRDefault="00726A37" w:rsidP="00726A37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深部静脈血栓症（Wells score</w:t>
            </w:r>
            <w:r>
              <w:rPr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08D72D2B" w14:textId="4F36141B" w:rsidR="00726A37" w:rsidRDefault="00726A37" w:rsidP="00726A3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8月30日</w:t>
            </w:r>
          </w:p>
        </w:tc>
      </w:tr>
      <w:tr w:rsidR="00726A37" w:rsidRPr="00AC4422" w14:paraId="4A83D72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2E18CFB" w14:textId="5F406F29" w:rsidR="00726A37" w:rsidRDefault="00726A37" w:rsidP="00726A3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  <w:r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2980" w:type="pct"/>
            <w:vAlign w:val="center"/>
          </w:tcPr>
          <w:p w14:paraId="51EA70B2" w14:textId="27895095" w:rsidR="00726A37" w:rsidRDefault="00726A37" w:rsidP="00726A37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消化管アニサキス症によるアナフィラキシーショック</w:t>
            </w:r>
          </w:p>
        </w:tc>
        <w:tc>
          <w:tcPr>
            <w:tcW w:w="1010" w:type="pct"/>
            <w:vAlign w:val="center"/>
          </w:tcPr>
          <w:p w14:paraId="29F22BB7" w14:textId="68AE3064" w:rsidR="00726A37" w:rsidRDefault="00726A37" w:rsidP="00726A3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8月30日</w:t>
            </w:r>
          </w:p>
        </w:tc>
      </w:tr>
      <w:tr w:rsidR="00726A37" w:rsidRPr="00AC4422" w14:paraId="403BF76A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309A4D" w14:textId="030CD291" w:rsidR="00726A37" w:rsidRDefault="00726A37" w:rsidP="00726A3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80</w:t>
            </w:r>
          </w:p>
        </w:tc>
        <w:tc>
          <w:tcPr>
            <w:tcW w:w="2980" w:type="pct"/>
            <w:vAlign w:val="center"/>
          </w:tcPr>
          <w:p w14:paraId="279C47F4" w14:textId="6544372F" w:rsidR="00726A37" w:rsidRDefault="00726A37" w:rsidP="00726A3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巨細胞性動脈炎に合併したPMR</w:t>
            </w:r>
            <w:bookmarkStart w:id="0" w:name="_GoBack"/>
            <w:bookmarkEnd w:id="0"/>
          </w:p>
        </w:tc>
        <w:tc>
          <w:tcPr>
            <w:tcW w:w="1010" w:type="pct"/>
            <w:vAlign w:val="center"/>
          </w:tcPr>
          <w:p w14:paraId="31811629" w14:textId="7D834B55" w:rsidR="00726A37" w:rsidRDefault="00726A37" w:rsidP="00726A3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8月30日</w:t>
            </w:r>
          </w:p>
        </w:tc>
      </w:tr>
    </w:tbl>
    <w:p w14:paraId="0A298332" w14:textId="77777777" w:rsidR="00CE6104" w:rsidRPr="00AC4422" w:rsidRDefault="00CE6104" w:rsidP="00E677FE">
      <w:pPr>
        <w:spacing w:after="0"/>
        <w:rPr>
          <w:sz w:val="24"/>
          <w:szCs w:val="24"/>
        </w:rPr>
      </w:pPr>
    </w:p>
    <w:sectPr w:rsidR="00CE6104" w:rsidRPr="00AC4422" w:rsidSect="008A2954"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C8A0A" w14:textId="77777777" w:rsidR="006130B7" w:rsidRDefault="006130B7" w:rsidP="00650259">
      <w:pPr>
        <w:spacing w:after="0" w:line="240" w:lineRule="auto"/>
      </w:pPr>
      <w:r>
        <w:separator/>
      </w:r>
    </w:p>
  </w:endnote>
  <w:endnote w:type="continuationSeparator" w:id="0">
    <w:p w14:paraId="30AC8034" w14:textId="77777777" w:rsidR="006130B7" w:rsidRDefault="006130B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A55B6F8-8D54-4319-B452-222A08BEF536}"/>
    <w:embedBold r:id="rId2" w:fontKey="{4223035A-6EC7-4677-88ED-A21B88414407}"/>
    <w:embedItalic r:id="rId3" w:fontKey="{99FCC9AE-54C6-4D85-AD8D-9CF1CD5BA2F2}"/>
    <w:embedBoldItalic r:id="rId4" w:fontKey="{3726BCC5-C174-4EF5-AD00-DD57846215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62017144-8160-4CCC-8E26-BFFCCF7B2EF0}"/>
    <w:embedBold r:id="rId6" w:subsetted="1" w:fontKey="{9C75575D-B49C-4F67-B92E-20CE70036D6D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BC8484CD-C31C-472F-815A-58B6C83DAA46}"/>
    <w:embedBold r:id="rId8" w:fontKey="{F2B595FA-EC0D-490B-83AF-76B4C39DBA27}"/>
    <w:embedItalic r:id="rId9" w:fontKey="{37099FB3-BF1A-4A45-9DBA-E85347158BC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13B4325-0976-499C-ACA4-BA5A715CC2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895495"/>
      <w:docPartObj>
        <w:docPartGallery w:val="Page Numbers (Bottom of Page)"/>
        <w:docPartUnique/>
      </w:docPartObj>
    </w:sdtPr>
    <w:sdtEndPr/>
    <w:sdtContent>
      <w:p w14:paraId="51046B98" w14:textId="77777777" w:rsidR="00E618E3" w:rsidRDefault="00E618E3" w:rsidP="001855CF">
        <w:pPr>
          <w:pStyle w:val="af0"/>
          <w:ind w:firstLineChars="2200" w:firstLine="3960"/>
        </w:pPr>
        <w:r w:rsidRPr="001855CF">
          <w:rPr>
            <w:sz w:val="28"/>
            <w:szCs w:val="28"/>
          </w:rPr>
          <w:fldChar w:fldCharType="begin"/>
        </w:r>
        <w:r w:rsidRPr="001855CF">
          <w:rPr>
            <w:sz w:val="28"/>
            <w:szCs w:val="28"/>
          </w:rPr>
          <w:instrText>PAGE   \* MERGEFORMAT</w:instrText>
        </w:r>
        <w:r w:rsidRPr="001855CF">
          <w:rPr>
            <w:sz w:val="28"/>
            <w:szCs w:val="28"/>
          </w:rPr>
          <w:fldChar w:fldCharType="separate"/>
        </w:r>
        <w:r w:rsidRPr="001855CF">
          <w:rPr>
            <w:sz w:val="28"/>
            <w:szCs w:val="28"/>
            <w:lang w:val="ja-JP"/>
          </w:rPr>
          <w:t>2</w:t>
        </w:r>
        <w:r w:rsidRPr="001855CF">
          <w:rPr>
            <w:sz w:val="28"/>
            <w:szCs w:val="28"/>
          </w:rPr>
          <w:fldChar w:fldCharType="end"/>
        </w:r>
      </w:p>
    </w:sdtContent>
  </w:sdt>
  <w:p w14:paraId="31A0812F" w14:textId="77777777" w:rsidR="0073326A" w:rsidRPr="005C3DBB" w:rsidRDefault="0073326A" w:rsidP="0073326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3B81C" w14:textId="77777777" w:rsidR="006130B7" w:rsidRDefault="006130B7" w:rsidP="00650259">
      <w:pPr>
        <w:spacing w:after="0" w:line="240" w:lineRule="auto"/>
      </w:pPr>
      <w:r>
        <w:separator/>
      </w:r>
    </w:p>
  </w:footnote>
  <w:footnote w:type="continuationSeparator" w:id="0">
    <w:p w14:paraId="46F355DC" w14:textId="77777777" w:rsidR="006130B7" w:rsidRDefault="006130B7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176F0"/>
    <w:multiLevelType w:val="multilevel"/>
    <w:tmpl w:val="6B58B166"/>
    <w:lvl w:ilvl="0">
      <w:start w:val="1"/>
      <w:numFmt w:val="decimalFullWidth"/>
      <w:lvlText w:val="%1．"/>
      <w:lvlJc w:val="left"/>
      <w:pPr>
        <w:tabs>
          <w:tab w:val="num" w:pos="720"/>
        </w:tabs>
        <w:ind w:left="720" w:hanging="360"/>
      </w:pPr>
      <w:rPr>
        <w:rFonts w:ascii="メイリオ" w:eastAsia="メイリオ" w:hAnsi="メイリオ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4"/>
  </w:num>
  <w:num w:numId="4">
    <w:abstractNumId w:val="18"/>
  </w:num>
  <w:num w:numId="5">
    <w:abstractNumId w:val="20"/>
  </w:num>
  <w:num w:numId="6">
    <w:abstractNumId w:val="29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5"/>
  </w:num>
  <w:num w:numId="17">
    <w:abstractNumId w:val="9"/>
  </w:num>
  <w:num w:numId="18">
    <w:abstractNumId w:val="31"/>
  </w:num>
  <w:num w:numId="19">
    <w:abstractNumId w:val="27"/>
  </w:num>
  <w:num w:numId="20">
    <w:abstractNumId w:val="21"/>
  </w:num>
  <w:num w:numId="21">
    <w:abstractNumId w:val="30"/>
  </w:num>
  <w:num w:numId="22">
    <w:abstractNumId w:val="10"/>
  </w:num>
  <w:num w:numId="23">
    <w:abstractNumId w:val="28"/>
  </w:num>
  <w:num w:numId="24">
    <w:abstractNumId w:val="23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3D"/>
    <w:rsid w:val="00017234"/>
    <w:rsid w:val="000330BE"/>
    <w:rsid w:val="00052382"/>
    <w:rsid w:val="000534B3"/>
    <w:rsid w:val="0006568A"/>
    <w:rsid w:val="000724A8"/>
    <w:rsid w:val="00076F0F"/>
    <w:rsid w:val="00084253"/>
    <w:rsid w:val="00084ABE"/>
    <w:rsid w:val="0008731A"/>
    <w:rsid w:val="00087F3B"/>
    <w:rsid w:val="00096176"/>
    <w:rsid w:val="000B242B"/>
    <w:rsid w:val="000D1F49"/>
    <w:rsid w:val="000D2032"/>
    <w:rsid w:val="000E1D6B"/>
    <w:rsid w:val="000E202D"/>
    <w:rsid w:val="001014CB"/>
    <w:rsid w:val="00101EA4"/>
    <w:rsid w:val="00120CC0"/>
    <w:rsid w:val="001727CA"/>
    <w:rsid w:val="00177ACC"/>
    <w:rsid w:val="001855CF"/>
    <w:rsid w:val="00195BE7"/>
    <w:rsid w:val="001979D3"/>
    <w:rsid w:val="001C1C8A"/>
    <w:rsid w:val="001D3FCA"/>
    <w:rsid w:val="001D4FBA"/>
    <w:rsid w:val="001F0608"/>
    <w:rsid w:val="00207B24"/>
    <w:rsid w:val="00215584"/>
    <w:rsid w:val="002276B4"/>
    <w:rsid w:val="00230E0B"/>
    <w:rsid w:val="00234A1D"/>
    <w:rsid w:val="0024161B"/>
    <w:rsid w:val="00245FF5"/>
    <w:rsid w:val="00256417"/>
    <w:rsid w:val="00257184"/>
    <w:rsid w:val="00290F5E"/>
    <w:rsid w:val="00293E11"/>
    <w:rsid w:val="002C09B9"/>
    <w:rsid w:val="002C16BD"/>
    <w:rsid w:val="002C1E19"/>
    <w:rsid w:val="002C56E6"/>
    <w:rsid w:val="002E4D75"/>
    <w:rsid w:val="002E5B69"/>
    <w:rsid w:val="002E668F"/>
    <w:rsid w:val="002E736A"/>
    <w:rsid w:val="002F2214"/>
    <w:rsid w:val="002F504F"/>
    <w:rsid w:val="00326F30"/>
    <w:rsid w:val="00330D53"/>
    <w:rsid w:val="00333CEF"/>
    <w:rsid w:val="0033454F"/>
    <w:rsid w:val="00343DF9"/>
    <w:rsid w:val="003462A8"/>
    <w:rsid w:val="00347F00"/>
    <w:rsid w:val="00361E11"/>
    <w:rsid w:val="00390541"/>
    <w:rsid w:val="003A2B01"/>
    <w:rsid w:val="003B1B92"/>
    <w:rsid w:val="003B46A0"/>
    <w:rsid w:val="003B4744"/>
    <w:rsid w:val="003C4C2F"/>
    <w:rsid w:val="003D646E"/>
    <w:rsid w:val="003E1397"/>
    <w:rsid w:val="003E39E7"/>
    <w:rsid w:val="003F0847"/>
    <w:rsid w:val="003F55D9"/>
    <w:rsid w:val="003F7D2A"/>
    <w:rsid w:val="0040090B"/>
    <w:rsid w:val="0042687F"/>
    <w:rsid w:val="00454C3D"/>
    <w:rsid w:val="0046302A"/>
    <w:rsid w:val="00487D2D"/>
    <w:rsid w:val="00494FD1"/>
    <w:rsid w:val="00496D13"/>
    <w:rsid w:val="004C1117"/>
    <w:rsid w:val="004D5D62"/>
    <w:rsid w:val="004D7DCE"/>
    <w:rsid w:val="004E44BF"/>
    <w:rsid w:val="004F6EF7"/>
    <w:rsid w:val="005112D0"/>
    <w:rsid w:val="00514F10"/>
    <w:rsid w:val="0051623E"/>
    <w:rsid w:val="00526EE3"/>
    <w:rsid w:val="00534B6D"/>
    <w:rsid w:val="00550D27"/>
    <w:rsid w:val="00563828"/>
    <w:rsid w:val="00577E06"/>
    <w:rsid w:val="005A3BF7"/>
    <w:rsid w:val="005B3607"/>
    <w:rsid w:val="005C3DBB"/>
    <w:rsid w:val="005D6CC7"/>
    <w:rsid w:val="005F2035"/>
    <w:rsid w:val="005F7990"/>
    <w:rsid w:val="006052A5"/>
    <w:rsid w:val="00610E42"/>
    <w:rsid w:val="006130B7"/>
    <w:rsid w:val="00614A1C"/>
    <w:rsid w:val="00615961"/>
    <w:rsid w:val="00617938"/>
    <w:rsid w:val="0063739C"/>
    <w:rsid w:val="00645043"/>
    <w:rsid w:val="00650259"/>
    <w:rsid w:val="00650A10"/>
    <w:rsid w:val="0065163D"/>
    <w:rsid w:val="00651C81"/>
    <w:rsid w:val="00655E67"/>
    <w:rsid w:val="00670058"/>
    <w:rsid w:val="00670883"/>
    <w:rsid w:val="00684A54"/>
    <w:rsid w:val="00694661"/>
    <w:rsid w:val="006D5884"/>
    <w:rsid w:val="006E62D8"/>
    <w:rsid w:val="00713D1C"/>
    <w:rsid w:val="00725054"/>
    <w:rsid w:val="00725DAE"/>
    <w:rsid w:val="00726A37"/>
    <w:rsid w:val="00732B16"/>
    <w:rsid w:val="0073326A"/>
    <w:rsid w:val="007412E9"/>
    <w:rsid w:val="00743286"/>
    <w:rsid w:val="00755112"/>
    <w:rsid w:val="00763165"/>
    <w:rsid w:val="00770F25"/>
    <w:rsid w:val="00797AAB"/>
    <w:rsid w:val="007A35A8"/>
    <w:rsid w:val="007B0A85"/>
    <w:rsid w:val="007C6A52"/>
    <w:rsid w:val="007D1F74"/>
    <w:rsid w:val="007F059A"/>
    <w:rsid w:val="007F1418"/>
    <w:rsid w:val="00806FF3"/>
    <w:rsid w:val="00813EFD"/>
    <w:rsid w:val="008160D2"/>
    <w:rsid w:val="0082043E"/>
    <w:rsid w:val="00842F86"/>
    <w:rsid w:val="008452CB"/>
    <w:rsid w:val="00850341"/>
    <w:rsid w:val="00865E0F"/>
    <w:rsid w:val="00880D85"/>
    <w:rsid w:val="008A2954"/>
    <w:rsid w:val="008B68EB"/>
    <w:rsid w:val="008E10D0"/>
    <w:rsid w:val="008E203A"/>
    <w:rsid w:val="008E44E4"/>
    <w:rsid w:val="008F0CDD"/>
    <w:rsid w:val="0091229C"/>
    <w:rsid w:val="009209A6"/>
    <w:rsid w:val="00940E73"/>
    <w:rsid w:val="00943C6E"/>
    <w:rsid w:val="00943FBA"/>
    <w:rsid w:val="00945D53"/>
    <w:rsid w:val="00954671"/>
    <w:rsid w:val="00976D36"/>
    <w:rsid w:val="0098597D"/>
    <w:rsid w:val="009A2DE2"/>
    <w:rsid w:val="009A72AE"/>
    <w:rsid w:val="009B093B"/>
    <w:rsid w:val="009F619A"/>
    <w:rsid w:val="009F6DDE"/>
    <w:rsid w:val="00A003A5"/>
    <w:rsid w:val="00A033F6"/>
    <w:rsid w:val="00A0344A"/>
    <w:rsid w:val="00A23302"/>
    <w:rsid w:val="00A3089D"/>
    <w:rsid w:val="00A370A8"/>
    <w:rsid w:val="00A51B9A"/>
    <w:rsid w:val="00A60442"/>
    <w:rsid w:val="00A605D8"/>
    <w:rsid w:val="00A6762C"/>
    <w:rsid w:val="00A67B07"/>
    <w:rsid w:val="00A85596"/>
    <w:rsid w:val="00AA3747"/>
    <w:rsid w:val="00AB0BCC"/>
    <w:rsid w:val="00AC4422"/>
    <w:rsid w:val="00B00532"/>
    <w:rsid w:val="00B064C0"/>
    <w:rsid w:val="00B160CA"/>
    <w:rsid w:val="00B16893"/>
    <w:rsid w:val="00B50E3E"/>
    <w:rsid w:val="00B51CE8"/>
    <w:rsid w:val="00B55621"/>
    <w:rsid w:val="00B6127C"/>
    <w:rsid w:val="00B620F4"/>
    <w:rsid w:val="00B63E5C"/>
    <w:rsid w:val="00B64961"/>
    <w:rsid w:val="00B931B5"/>
    <w:rsid w:val="00BC6F67"/>
    <w:rsid w:val="00BD4753"/>
    <w:rsid w:val="00BD5CB1"/>
    <w:rsid w:val="00BD7F75"/>
    <w:rsid w:val="00BE62EE"/>
    <w:rsid w:val="00BF37C8"/>
    <w:rsid w:val="00C003BA"/>
    <w:rsid w:val="00C2029B"/>
    <w:rsid w:val="00C22EA3"/>
    <w:rsid w:val="00C25007"/>
    <w:rsid w:val="00C27FAC"/>
    <w:rsid w:val="00C31B73"/>
    <w:rsid w:val="00C46878"/>
    <w:rsid w:val="00C53233"/>
    <w:rsid w:val="00C71CD4"/>
    <w:rsid w:val="00C72268"/>
    <w:rsid w:val="00C73491"/>
    <w:rsid w:val="00C750E8"/>
    <w:rsid w:val="00C957A4"/>
    <w:rsid w:val="00CB102B"/>
    <w:rsid w:val="00CB4A51"/>
    <w:rsid w:val="00CD4532"/>
    <w:rsid w:val="00CD47B0"/>
    <w:rsid w:val="00CE5D08"/>
    <w:rsid w:val="00CE6104"/>
    <w:rsid w:val="00CE6321"/>
    <w:rsid w:val="00CE7918"/>
    <w:rsid w:val="00CF4894"/>
    <w:rsid w:val="00D033AE"/>
    <w:rsid w:val="00D16163"/>
    <w:rsid w:val="00D202AA"/>
    <w:rsid w:val="00D21EB2"/>
    <w:rsid w:val="00D3018E"/>
    <w:rsid w:val="00D31BFA"/>
    <w:rsid w:val="00D873A1"/>
    <w:rsid w:val="00D95FF3"/>
    <w:rsid w:val="00DA1874"/>
    <w:rsid w:val="00DA2E4D"/>
    <w:rsid w:val="00DA405E"/>
    <w:rsid w:val="00DB3842"/>
    <w:rsid w:val="00DB3FAD"/>
    <w:rsid w:val="00DC6211"/>
    <w:rsid w:val="00DC6E4C"/>
    <w:rsid w:val="00DD1F5E"/>
    <w:rsid w:val="00DE447B"/>
    <w:rsid w:val="00E012FE"/>
    <w:rsid w:val="00E0611A"/>
    <w:rsid w:val="00E06798"/>
    <w:rsid w:val="00E57D67"/>
    <w:rsid w:val="00E618E3"/>
    <w:rsid w:val="00E61C09"/>
    <w:rsid w:val="00E677FE"/>
    <w:rsid w:val="00E74929"/>
    <w:rsid w:val="00EA0024"/>
    <w:rsid w:val="00EB3B58"/>
    <w:rsid w:val="00EC62FE"/>
    <w:rsid w:val="00EC7359"/>
    <w:rsid w:val="00ED2695"/>
    <w:rsid w:val="00ED6C9D"/>
    <w:rsid w:val="00EE3054"/>
    <w:rsid w:val="00EF48B6"/>
    <w:rsid w:val="00EF700C"/>
    <w:rsid w:val="00F00606"/>
    <w:rsid w:val="00F01256"/>
    <w:rsid w:val="00F0308A"/>
    <w:rsid w:val="00F4264B"/>
    <w:rsid w:val="00F43C9E"/>
    <w:rsid w:val="00F5512C"/>
    <w:rsid w:val="00F617AE"/>
    <w:rsid w:val="00FC7475"/>
    <w:rsid w:val="00FE0618"/>
    <w:rsid w:val="00FE7224"/>
    <w:rsid w:val="00FE78A0"/>
    <w:rsid w:val="00FF025C"/>
    <w:rsid w:val="00FF2887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8DFC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styleId="a7">
    <w:name w:val="Hashtag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a8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5C3DBB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5C3DBB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f">
    <w:name w:val="ヘッダー (文字)"/>
    <w:basedOn w:val="a4"/>
    <w:link w:val="ae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0">
    <w:name w:val="footer"/>
    <w:basedOn w:val="a3"/>
    <w:link w:val="af1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5C3DBB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5C3DBB"/>
  </w:style>
  <w:style w:type="paragraph" w:styleId="aff6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5C3DBB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5C3DBB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5C3DBB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5C3DBB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5C3DBB"/>
  </w:style>
  <w:style w:type="character" w:customStyle="1" w:styleId="afff1">
    <w:name w:val="日付 (文字)"/>
    <w:basedOn w:val="a4"/>
    <w:link w:val="afff0"/>
    <w:uiPriority w:val="99"/>
    <w:semiHidden/>
    <w:rsid w:val="005C3DBB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5C3DBB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5C3DBB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5C3DB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5C3DBB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5C3DBB"/>
  </w:style>
  <w:style w:type="character" w:customStyle="1" w:styleId="affffc">
    <w:name w:val="挨拶文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5C3DBB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5C3DBB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qFormat/>
    <w:rsid w:val="005C3DBB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9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907\AppData\Local\Packages\Microsoft.Office.Desktop_8wekyb3d8bbwe\LocalCache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40E0AB-656D-43BD-9E24-64634EA46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2019-07-03T22:09:00Z</dcterms:created>
  <dcterms:modified xsi:type="dcterms:W3CDTF">2019-08-29T10:46:00Z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